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Default="004D6A5D" w:rsidP="00C92DD8"/>
    <w:p w:rsidR="00B7498F" w:rsidRDefault="00B7498F" w:rsidP="00C92DD8"/>
    <w:p w:rsidR="00B7498F" w:rsidRDefault="00B7498F" w:rsidP="00C92DD8"/>
    <w:p w:rsidR="00B7498F" w:rsidRDefault="00B7498F" w:rsidP="00C92DD8"/>
    <w:p w:rsidR="00B7498F" w:rsidRPr="00C641D0" w:rsidRDefault="00B7498F" w:rsidP="00C92DD8"/>
    <w:p w:rsidR="006A3710" w:rsidRPr="00C641D0" w:rsidRDefault="006A3710" w:rsidP="00C92DD8"/>
    <w:p w:rsidR="006A3710" w:rsidRPr="00C641D0" w:rsidRDefault="006A3710" w:rsidP="00C92DD8"/>
    <w:p w:rsidR="006A3710" w:rsidRPr="00C641D0" w:rsidRDefault="006A3710" w:rsidP="00C92DD8"/>
    <w:p w:rsidR="006A3710" w:rsidRPr="00C641D0" w:rsidRDefault="00E54FAF" w:rsidP="00C92DD8">
      <w:pPr>
        <w:jc w:val="center"/>
      </w:pPr>
      <w:r>
        <w:t>Discussion Questions</w:t>
      </w:r>
    </w:p>
    <w:p w:rsidR="00CB5B41" w:rsidRPr="00C641D0" w:rsidRDefault="00DA3459" w:rsidP="00C92DD8">
      <w:pPr>
        <w:jc w:val="center"/>
      </w:pPr>
      <w:r>
        <w:t xml:space="preserve">Student’ </w:t>
      </w:r>
      <w:r w:rsidR="00CB5B41" w:rsidRPr="00C641D0">
        <w:t>Name</w:t>
      </w:r>
    </w:p>
    <w:p w:rsidR="00CB5B41" w:rsidRPr="00C641D0" w:rsidRDefault="00CB5B41" w:rsidP="00C92DD8">
      <w:pPr>
        <w:jc w:val="center"/>
      </w:pPr>
      <w:r w:rsidRPr="00C641D0">
        <w:t>Academic Institution</w:t>
      </w:r>
    </w:p>
    <w:p w:rsidR="006A3710" w:rsidRPr="00C641D0" w:rsidRDefault="00DA3459" w:rsidP="00C92DD8">
      <w:pPr>
        <w:jc w:val="center"/>
      </w:pPr>
      <w:r>
        <w:t>Date</w:t>
      </w:r>
    </w:p>
    <w:p w:rsidR="006A3710" w:rsidRPr="00C641D0" w:rsidRDefault="006A3710" w:rsidP="00C92DD8">
      <w:pPr>
        <w:jc w:val="center"/>
      </w:pPr>
    </w:p>
    <w:p w:rsidR="006A3710" w:rsidRPr="00C641D0" w:rsidRDefault="006A3710" w:rsidP="00C92DD8">
      <w:pPr>
        <w:jc w:val="center"/>
      </w:pPr>
    </w:p>
    <w:p w:rsidR="00CB5B41" w:rsidRPr="00C641D0" w:rsidRDefault="00CB5B41" w:rsidP="00C92DD8">
      <w:pPr>
        <w:jc w:val="center"/>
      </w:pPr>
    </w:p>
    <w:p w:rsidR="00CB5B41" w:rsidRPr="00C641D0" w:rsidRDefault="00CB5B41" w:rsidP="00C92DD8">
      <w:pPr>
        <w:jc w:val="center"/>
      </w:pPr>
    </w:p>
    <w:p w:rsidR="00CB5B41" w:rsidRPr="00C641D0" w:rsidRDefault="00CB5B41" w:rsidP="00C92DD8">
      <w:pPr>
        <w:jc w:val="center"/>
      </w:pPr>
    </w:p>
    <w:p w:rsidR="00DA3459" w:rsidRDefault="00DA3459">
      <w:pPr>
        <w:spacing w:line="240" w:lineRule="auto"/>
      </w:pPr>
      <w:r>
        <w:br w:type="page"/>
      </w:r>
    </w:p>
    <w:p w:rsidR="004B4B92" w:rsidRPr="004B4B92" w:rsidRDefault="004B4B92" w:rsidP="00BD5E7B">
      <w:pPr>
        <w:jc w:val="center"/>
      </w:pPr>
      <w:r w:rsidRPr="004B4B92">
        <w:lastRenderedPageBreak/>
        <w:t>Discussion Questions</w:t>
      </w:r>
    </w:p>
    <w:p w:rsidR="004D6A5D" w:rsidRPr="008E2147" w:rsidRDefault="00DA3459" w:rsidP="00BD5E7B">
      <w:pPr>
        <w:jc w:val="center"/>
        <w:rPr>
          <w:b/>
        </w:rPr>
      </w:pPr>
      <w:r w:rsidRPr="008E2147">
        <w:rPr>
          <w:b/>
        </w:rPr>
        <w:t>Part A</w:t>
      </w:r>
    </w:p>
    <w:p w:rsidR="00DA3459" w:rsidRDefault="00DA3459" w:rsidP="00C92DD8">
      <w:r>
        <w:t>Question 1</w:t>
      </w:r>
    </w:p>
    <w:p w:rsidR="00054681" w:rsidRDefault="00054681" w:rsidP="00C92DD8">
      <w:r>
        <w:t>a</w:t>
      </w:r>
      <w:r w:rsidR="003A6651">
        <w:t>)</w:t>
      </w:r>
    </w:p>
    <w:p w:rsidR="00DA3459" w:rsidRDefault="002B372C" w:rsidP="00054681">
      <w:pPr>
        <w:ind w:firstLine="720"/>
      </w:pPr>
      <w:r>
        <w:t xml:space="preserve">Personalization </w:t>
      </w:r>
      <w:r w:rsidR="00E57536">
        <w:t>is the use of customized interactions to eng</w:t>
      </w:r>
      <w:r w:rsidR="003F1D22">
        <w:t>age customers and web-visitors. Personalization in e-commerce come</w:t>
      </w:r>
      <w:r w:rsidR="00C442B6">
        <w:t>s</w:t>
      </w:r>
      <w:r w:rsidR="003F1D22">
        <w:t xml:space="preserve"> in </w:t>
      </w:r>
      <w:r w:rsidR="00C442B6">
        <w:t xml:space="preserve">the </w:t>
      </w:r>
      <w:r w:rsidR="003F1D22">
        <w:t>form of content, product recommendations</w:t>
      </w:r>
      <w:r w:rsidR="008F53FD">
        <w:t>,</w:t>
      </w:r>
      <w:r w:rsidR="003F1D22">
        <w:t xml:space="preserve"> and media that are targeted and segmented based on customer’s data. </w:t>
      </w:r>
      <w:r w:rsidR="00CB2C09">
        <w:t xml:space="preserve">Websites use tracking methods and cookies to </w:t>
      </w:r>
      <w:r w:rsidR="00F423C7">
        <w:t xml:space="preserve">focus on </w:t>
      </w:r>
      <w:r w:rsidR="00434782">
        <w:t>customers’</w:t>
      </w:r>
      <w:r w:rsidR="00F423C7">
        <w:t xml:space="preserve"> preferences.</w:t>
      </w:r>
      <w:r w:rsidR="00154D26">
        <w:t xml:space="preserve"> Personalization gives control to websites.</w:t>
      </w:r>
      <w:r w:rsidR="000161FE">
        <w:t>Customization</w:t>
      </w:r>
      <w:r w:rsidR="008F53FD">
        <w:t>, on the other hand,</w:t>
      </w:r>
      <w:r w:rsidR="000161FE">
        <w:t xml:space="preserve"> is the process through which users identify and select what they are interested in and prefer. </w:t>
      </w:r>
      <w:r w:rsidR="00360FA5">
        <w:t>E-commerce stores then use th</w:t>
      </w:r>
      <w:r w:rsidR="00C442B6">
        <w:t>is</w:t>
      </w:r>
      <w:r w:rsidR="00360FA5">
        <w:t xml:space="preserve"> data from customers to </w:t>
      </w:r>
      <w:r w:rsidR="005F73B2">
        <w:t>analyze</w:t>
      </w:r>
      <w:r w:rsidR="00360FA5">
        <w:t xml:space="preserve"> customer behavior</w:t>
      </w:r>
      <w:r w:rsidR="005F73B2">
        <w:t xml:space="preserve"> and acti</w:t>
      </w:r>
      <w:r w:rsidR="00C442B6">
        <w:t>ons</w:t>
      </w:r>
      <w:r w:rsidR="005F73B2">
        <w:t xml:space="preserve"> to enhance customer experience</w:t>
      </w:r>
      <w:r w:rsidR="00C53F66">
        <w:t xml:space="preserve"> (</w:t>
      </w:r>
      <w:r w:rsidR="00C53F66">
        <w:rPr>
          <w:color w:val="222222"/>
          <w:shd w:val="clear" w:color="auto" w:fill="FFFFFF"/>
        </w:rPr>
        <w:t xml:space="preserve">Sorsa, </w:t>
      </w:r>
      <w:r w:rsidR="00C53F66" w:rsidRPr="00837390">
        <w:rPr>
          <w:color w:val="222222"/>
          <w:shd w:val="clear" w:color="auto" w:fill="FFFFFF"/>
        </w:rPr>
        <w:t>2018</w:t>
      </w:r>
      <w:r w:rsidR="00C53F66">
        <w:rPr>
          <w:color w:val="222222"/>
          <w:shd w:val="clear" w:color="auto" w:fill="FFFFFF"/>
        </w:rPr>
        <w:t>)</w:t>
      </w:r>
      <w:r w:rsidR="005F73B2">
        <w:t xml:space="preserve">. </w:t>
      </w:r>
      <w:r w:rsidR="003A1083">
        <w:t xml:space="preserve">Personalization and customization </w:t>
      </w:r>
      <w:r w:rsidR="00483C99">
        <w:t xml:space="preserve">enable business to </w:t>
      </w:r>
      <w:r w:rsidR="002122A3">
        <w:t xml:space="preserve">tailor content for specific users. </w:t>
      </w:r>
      <w:r w:rsidR="00907537">
        <w:t>Therefore, different people view different content on the same page</w:t>
      </w:r>
      <w:r w:rsidR="00C70053">
        <w:t>,</w:t>
      </w:r>
      <w:r w:rsidR="00907537">
        <w:t xml:space="preserve"> depen</w:t>
      </w:r>
      <w:r w:rsidR="00FD203A">
        <w:t>ding on individual preferences.</w:t>
      </w:r>
    </w:p>
    <w:p w:rsidR="00FD203A" w:rsidRDefault="00FD203A" w:rsidP="00FD203A">
      <w:r>
        <w:t>b</w:t>
      </w:r>
      <w:r w:rsidR="003A6651">
        <w:t>)</w:t>
      </w:r>
    </w:p>
    <w:p w:rsidR="00FD203A" w:rsidRDefault="00FD203A" w:rsidP="00FD203A">
      <w:r>
        <w:tab/>
      </w:r>
      <w:r w:rsidR="00640EE9">
        <w:t xml:space="preserve">The internet technology </w:t>
      </w:r>
      <w:r w:rsidR="003555B3">
        <w:t>relies</w:t>
      </w:r>
      <w:r w:rsidR="00640EE9">
        <w:t xml:space="preserve"> on universal standards that are open for </w:t>
      </w:r>
      <w:r w:rsidR="00EB7B9F">
        <w:t>use to any company</w:t>
      </w:r>
      <w:r w:rsidR="008F53FD">
        <w:t>, therefore,</w:t>
      </w:r>
      <w:r w:rsidR="00EB7B9F">
        <w:t xml:space="preserve"> making it easier for companies </w:t>
      </w:r>
      <w:r w:rsidR="00170D23">
        <w:t xml:space="preserve">existing rival companies to compete and for new </w:t>
      </w:r>
      <w:r w:rsidR="0006263B">
        <w:t xml:space="preserve">competitors to get into the market. </w:t>
      </w:r>
      <w:r w:rsidR="00FA5994">
        <w:t xml:space="preserve">Since information is easily accessible, the internet raises its </w:t>
      </w:r>
      <w:r w:rsidR="00EA3AB9">
        <w:t>customers</w:t>
      </w:r>
      <w:r w:rsidR="00FE533A">
        <w:t>'</w:t>
      </w:r>
      <w:r w:rsidR="00EA3AB9">
        <w:t xml:space="preserve"> bargaining power who then can</w:t>
      </w:r>
      <w:r w:rsidR="004122F2">
        <w:t xml:space="preserve"> find other alternative web provide</w:t>
      </w:r>
      <w:r w:rsidR="00FE533A">
        <w:t>r</w:t>
      </w:r>
      <w:r w:rsidR="004122F2">
        <w:t>s</w:t>
      </w:r>
      <w:r w:rsidR="008F53FD">
        <w:t>,</w:t>
      </w:r>
      <w:r w:rsidR="004122F2">
        <w:t xml:space="preserve"> which may have an impact on company’s profits. </w:t>
      </w:r>
      <w:r w:rsidR="00D57D56">
        <w:t xml:space="preserve">Intensifying competitive rivalry helps </w:t>
      </w:r>
      <w:r w:rsidR="00553899">
        <w:t>competitors sustain and maintain</w:t>
      </w:r>
      <w:r w:rsidR="00390BEC">
        <w:t xml:space="preserve"> operational advantages.</w:t>
      </w:r>
      <w:r w:rsidR="00454EFF">
        <w:t xml:space="preserve"> An intense competitive rivalry enables companies </w:t>
      </w:r>
      <w:r w:rsidR="00C70053">
        <w:t xml:space="preserve">to </w:t>
      </w:r>
      <w:r w:rsidR="00454EFF">
        <w:t>provide high</w:t>
      </w:r>
      <w:r w:rsidR="008F53FD">
        <w:t>-</w:t>
      </w:r>
      <w:r w:rsidR="00454EFF">
        <w:t xml:space="preserve">quality services to </w:t>
      </w:r>
      <w:r w:rsidR="008F53FD">
        <w:t>their</w:t>
      </w:r>
      <w:r w:rsidR="00454EFF">
        <w:t xml:space="preserve"> customers. </w:t>
      </w:r>
      <w:r w:rsidR="00F936F4">
        <w:t>It provides customers with a variety of choices from which they can choose what they are interested in.</w:t>
      </w:r>
    </w:p>
    <w:p w:rsidR="00FC59F0" w:rsidRDefault="00FC59F0" w:rsidP="00FD203A"/>
    <w:p w:rsidR="00FC59F0" w:rsidRDefault="00FC59F0" w:rsidP="00FD203A"/>
    <w:p w:rsidR="00390BEC" w:rsidRDefault="009C4826" w:rsidP="00FD203A">
      <w:r>
        <w:t>Question 2</w:t>
      </w:r>
    </w:p>
    <w:p w:rsidR="009C4826" w:rsidRDefault="009C4826" w:rsidP="00FD203A">
      <w:r>
        <w:t>a</w:t>
      </w:r>
      <w:r w:rsidR="003A6651">
        <w:t>)</w:t>
      </w:r>
    </w:p>
    <w:p w:rsidR="00C301CC" w:rsidRDefault="00FB4368" w:rsidP="00FD203A">
      <w:r>
        <w:tab/>
        <w:t>Data mining tools are used in analyzing data from various perspectives and dimensions to find unknown patterns, grouping and classifying data</w:t>
      </w:r>
      <w:r w:rsidR="008F53FD">
        <w:t>,</w:t>
      </w:r>
      <w:r>
        <w:t xml:space="preserve"> and </w:t>
      </w:r>
      <w:r w:rsidR="00082829">
        <w:t xml:space="preserve">the identified relationships. </w:t>
      </w:r>
      <w:r w:rsidR="004E2A8A">
        <w:t xml:space="preserve">Data mining tools are </w:t>
      </w:r>
      <w:r w:rsidR="008F53FD">
        <w:t>essential</w:t>
      </w:r>
      <w:r w:rsidR="006C64FD">
        <w:t xml:space="preserve"> as they help businesses discover data patterns and relationships</w:t>
      </w:r>
      <w:r w:rsidR="008F53FD">
        <w:t>, therefore,</w:t>
      </w:r>
      <w:r w:rsidR="006C64FD">
        <w:t xml:space="preserve"> enhance </w:t>
      </w:r>
      <w:r w:rsidR="00C70053">
        <w:t xml:space="preserve">the </w:t>
      </w:r>
      <w:r w:rsidR="006C64FD">
        <w:t>decision</w:t>
      </w:r>
      <w:r w:rsidR="008F53FD">
        <w:t>-</w:t>
      </w:r>
      <w:r w:rsidR="006C64FD">
        <w:t>making process</w:t>
      </w:r>
      <w:r w:rsidR="00ED18D0">
        <w:t xml:space="preserve"> (</w:t>
      </w:r>
      <w:r w:rsidR="00ED18D0">
        <w:rPr>
          <w:color w:val="222222"/>
          <w:shd w:val="clear" w:color="auto" w:fill="FFFFFF"/>
        </w:rPr>
        <w:t xml:space="preserve">Petermann, </w:t>
      </w:r>
      <w:r w:rsidR="00ED18D0" w:rsidRPr="00ED18D0">
        <w:rPr>
          <w:color w:val="222222"/>
          <w:shd w:val="clear" w:color="auto" w:fill="FFFFFF"/>
        </w:rPr>
        <w:t>2017)</w:t>
      </w:r>
      <w:r w:rsidR="006C64FD">
        <w:t xml:space="preserve">. </w:t>
      </w:r>
      <w:r w:rsidR="006331EF">
        <w:t xml:space="preserve">A company can use data </w:t>
      </w:r>
      <w:r w:rsidR="00E106C4">
        <w:t>mining t</w:t>
      </w:r>
      <w:r w:rsidR="002C1A52">
        <w:t xml:space="preserve">o learn and understand more about their customers to develop market strategies, reduce costs and </w:t>
      </w:r>
      <w:r w:rsidR="00153B4A">
        <w:t>increase sales</w:t>
      </w:r>
      <w:r w:rsidR="002C1A52">
        <w:t>.</w:t>
      </w:r>
    </w:p>
    <w:p w:rsidR="00C301CC" w:rsidRDefault="00C301CC" w:rsidP="00FD203A">
      <w:r>
        <w:t>b</w:t>
      </w:r>
      <w:r w:rsidR="003A6651">
        <w:t>)</w:t>
      </w:r>
    </w:p>
    <w:p w:rsidR="00413DB6" w:rsidRDefault="00C301CC" w:rsidP="00FD203A">
      <w:r>
        <w:tab/>
      </w:r>
      <w:r w:rsidR="001721D0">
        <w:t xml:space="preserve">A database is </w:t>
      </w:r>
      <w:r w:rsidR="00FC59F0">
        <w:t>a systematically structured and organized repository that contain</w:t>
      </w:r>
      <w:r w:rsidR="00361B2F">
        <w:t>s</w:t>
      </w:r>
      <w:r w:rsidR="00FC59F0">
        <w:t xml:space="preserve"> data and information and allows for data </w:t>
      </w:r>
      <w:r w:rsidR="00BD2969">
        <w:t>retrieval, update, analysis</w:t>
      </w:r>
      <w:r w:rsidR="00361B2F">
        <w:t>,</w:t>
      </w:r>
      <w:r w:rsidR="00BD2969">
        <w:t xml:space="preserve"> and output. </w:t>
      </w:r>
      <w:r w:rsidR="00A466A4">
        <w:t xml:space="preserve">Databases contain </w:t>
      </w:r>
      <w:r w:rsidR="00361B2F">
        <w:t>a group of liked</w:t>
      </w:r>
      <w:r w:rsidR="00B34A80">
        <w:t xml:space="preserve"> data records. </w:t>
      </w:r>
      <w:r w:rsidR="00C965CB">
        <w:t xml:space="preserve">A database management system </w:t>
      </w:r>
      <w:r w:rsidR="00361B2F">
        <w:t>enables</w:t>
      </w:r>
      <w:r w:rsidR="00C965CB">
        <w:t xml:space="preserve"> users to </w:t>
      </w:r>
      <w:r w:rsidR="00361B2F">
        <w:t>create, share and maintain databases efficiently</w:t>
      </w:r>
      <w:r w:rsidR="00C965CB">
        <w:t xml:space="preserve">. </w:t>
      </w:r>
      <w:r w:rsidR="006B090F">
        <w:t xml:space="preserve">DBMS </w:t>
      </w:r>
      <w:r w:rsidR="00361B2F">
        <w:t>is</w:t>
      </w:r>
      <w:r w:rsidR="006B090F">
        <w:t xml:space="preserve"> more flexible as comp</w:t>
      </w:r>
      <w:r w:rsidR="00370F0D">
        <w:t xml:space="preserve">ared to file processing systems. Through the process of </w:t>
      </w:r>
      <w:r w:rsidR="00657C55">
        <w:t>data normalization, DBMS removes data redundancy</w:t>
      </w:r>
      <w:r w:rsidR="00361B2F">
        <w:t>; therefore,</w:t>
      </w:r>
      <w:r w:rsidR="00657C55">
        <w:t xml:space="preserve"> improving their speed and access time</w:t>
      </w:r>
      <w:r w:rsidR="00BE5171">
        <w:t xml:space="preserve"> (</w:t>
      </w:r>
      <w:r w:rsidR="00BE5171">
        <w:rPr>
          <w:color w:val="222222"/>
          <w:shd w:val="clear" w:color="auto" w:fill="FFFFFF"/>
        </w:rPr>
        <w:t xml:space="preserve">Marceau &amp; Serra, </w:t>
      </w:r>
      <w:r w:rsidR="00BE5171" w:rsidRPr="004D30FB">
        <w:rPr>
          <w:color w:val="222222"/>
          <w:shd w:val="clear" w:color="auto" w:fill="FFFFFF"/>
        </w:rPr>
        <w:t>2016)</w:t>
      </w:r>
      <w:r w:rsidR="00816B8B">
        <w:t xml:space="preserve">. </w:t>
      </w:r>
      <w:r w:rsidR="00951437">
        <w:t>DBMS provides limited access</w:t>
      </w:r>
      <w:r w:rsidR="00361B2F">
        <w:t>, therefore,</w:t>
      </w:r>
      <w:r w:rsidR="00951437">
        <w:t xml:space="preserve"> ensuring data security. </w:t>
      </w:r>
      <w:r w:rsidR="009F7FCC">
        <w:t>DBMS backs up data</w:t>
      </w:r>
      <w:r w:rsidR="00E873B8">
        <w:t>;</w:t>
      </w:r>
      <w:r w:rsidR="009F7FCC">
        <w:t xml:space="preserve"> thus</w:t>
      </w:r>
      <w:r w:rsidR="00E873B8">
        <w:t>,</w:t>
      </w:r>
      <w:r w:rsidR="00F20DF1">
        <w:t xml:space="preserve">data recovery can be made </w:t>
      </w:r>
      <w:r w:rsidR="007E7A74">
        <w:t>in case</w:t>
      </w:r>
      <w:r w:rsidR="00F20DF1">
        <w:t xml:space="preserve"> of system failure. </w:t>
      </w:r>
    </w:p>
    <w:p w:rsidR="007E7A74" w:rsidRDefault="007E7A74" w:rsidP="00FD203A">
      <w:r>
        <w:t>Question 3</w:t>
      </w:r>
    </w:p>
    <w:p w:rsidR="007E7A74" w:rsidRDefault="007E7A74" w:rsidP="00FD203A">
      <w:r>
        <w:t>a</w:t>
      </w:r>
      <w:r w:rsidR="003A6651">
        <w:t>)</w:t>
      </w:r>
    </w:p>
    <w:p w:rsidR="007031FB" w:rsidRDefault="007031FB" w:rsidP="00FD203A">
      <w:r>
        <w:tab/>
      </w:r>
      <w:r w:rsidR="001375F8">
        <w:t>Geographical information management system</w:t>
      </w:r>
      <w:r w:rsidR="006158D1">
        <w:t xml:space="preserve"> (GIS)</w:t>
      </w:r>
      <w:r w:rsidR="001375F8">
        <w:t xml:space="preserve"> is </w:t>
      </w:r>
      <w:r w:rsidR="007D2930">
        <w:t>a computer</w:t>
      </w:r>
      <w:r w:rsidR="00E873B8">
        <w:t>-</w:t>
      </w:r>
      <w:r w:rsidR="007D2930">
        <w:t xml:space="preserve">based tool that is used to </w:t>
      </w:r>
      <w:r w:rsidR="000E59BE">
        <w:t>capture, store</w:t>
      </w:r>
      <w:r w:rsidR="007D2930">
        <w:t xml:space="preserve">, manipulate, analyze and visualize </w:t>
      </w:r>
      <w:r w:rsidR="00F20747">
        <w:t xml:space="preserve">data related to the geographical positions. </w:t>
      </w:r>
      <w:r w:rsidR="006158D1">
        <w:t xml:space="preserve">In modern business, GIS can be used in mapping and customer segmentation. </w:t>
      </w:r>
      <w:r w:rsidR="00171668">
        <w:t xml:space="preserve">GIS </w:t>
      </w:r>
      <w:r w:rsidR="00171668">
        <w:lastRenderedPageBreak/>
        <w:t xml:space="preserve">mapping enables </w:t>
      </w:r>
      <w:r w:rsidR="00E873B8">
        <w:t>enterpri</w:t>
      </w:r>
      <w:r w:rsidR="00171668">
        <w:t xml:space="preserve">ses to </w:t>
      </w:r>
      <w:r w:rsidR="001F3E55">
        <w:t>obtain information on customer h</w:t>
      </w:r>
      <w:r w:rsidR="001342D0">
        <w:t xml:space="preserve">abits. This information can be used by </w:t>
      </w:r>
      <w:r w:rsidR="00E873B8">
        <w:t>compani</w:t>
      </w:r>
      <w:r w:rsidR="001342D0">
        <w:t xml:space="preserve">es to make marketing and expansion strategies. </w:t>
      </w:r>
      <w:r w:rsidR="00B80BA9">
        <w:t xml:space="preserve">GIS </w:t>
      </w:r>
      <w:r w:rsidR="00F57308">
        <w:t>can also be used to enhance business logistics and supply chain.</w:t>
      </w:r>
      <w:r w:rsidR="00523044">
        <w:t xml:space="preserve">GIS lets businesses </w:t>
      </w:r>
      <w:r w:rsidR="001F70D2">
        <w:t xml:space="preserve">change routes depending on </w:t>
      </w:r>
      <w:r w:rsidR="00612CA6">
        <w:t>customers’</w:t>
      </w:r>
      <w:r w:rsidR="001F70D2">
        <w:t xml:space="preserve"> windows and vehicle capabilities. </w:t>
      </w:r>
      <w:r w:rsidR="00DC4112">
        <w:t>The tool can also b</w:t>
      </w:r>
      <w:r w:rsidR="002C0161">
        <w:t>e used for network analysis, market analysis</w:t>
      </w:r>
      <w:r w:rsidR="00C70053">
        <w:t>,</w:t>
      </w:r>
      <w:r w:rsidR="002C0161">
        <w:t xml:space="preserve"> and tracking business assets</w:t>
      </w:r>
      <w:r w:rsidR="00612CA6">
        <w:t xml:space="preserve"> (</w:t>
      </w:r>
      <w:r w:rsidR="00612CA6">
        <w:rPr>
          <w:color w:val="222222"/>
          <w:shd w:val="clear" w:color="auto" w:fill="FFFFFF"/>
        </w:rPr>
        <w:t xml:space="preserve">Adeyemi, Olukunle&amp; Ede, </w:t>
      </w:r>
      <w:r w:rsidR="00612CA6" w:rsidRPr="00057F88">
        <w:rPr>
          <w:color w:val="222222"/>
          <w:shd w:val="clear" w:color="auto" w:fill="FFFFFF"/>
        </w:rPr>
        <w:t>2016</w:t>
      </w:r>
      <w:r w:rsidR="00612CA6">
        <w:rPr>
          <w:color w:val="222222"/>
          <w:shd w:val="clear" w:color="auto" w:fill="FFFFFF"/>
        </w:rPr>
        <w:t>)</w:t>
      </w:r>
      <w:r w:rsidR="002C0161">
        <w:t xml:space="preserve">. </w:t>
      </w:r>
      <w:r w:rsidR="00EE50D7">
        <w:t>Through GIS mapping</w:t>
      </w:r>
      <w:r w:rsidR="00E873B8">
        <w:t>,</w:t>
      </w:r>
      <w:r w:rsidR="009637F1">
        <w:t xml:space="preserve">a </w:t>
      </w:r>
      <w:r w:rsidR="00EE50D7">
        <w:t xml:space="preserve">business can effectively manage their assets. </w:t>
      </w:r>
      <w:r w:rsidR="007D74D6">
        <w:t xml:space="preserve">The tools </w:t>
      </w:r>
      <w:r w:rsidR="0072352F">
        <w:t>provide</w:t>
      </w:r>
      <w:r w:rsidR="007D74D6">
        <w:t xml:space="preserve"> information on business assets thus making it easy</w:t>
      </w:r>
      <w:r w:rsidR="009637F1">
        <w:t xml:space="preserve"> for companies to identify asse</w:t>
      </w:r>
      <w:r w:rsidR="007D74D6">
        <w:t xml:space="preserve">ts that need to be replaced </w:t>
      </w:r>
      <w:r w:rsidR="0040083F">
        <w:t xml:space="preserve">and how to minimize the costs of managing them. </w:t>
      </w:r>
    </w:p>
    <w:p w:rsidR="0072352F" w:rsidRDefault="0072352F" w:rsidP="00FD203A">
      <w:r>
        <w:t>b</w:t>
      </w:r>
      <w:r w:rsidR="003A6651">
        <w:t>)</w:t>
      </w:r>
    </w:p>
    <w:p w:rsidR="0072352F" w:rsidRDefault="0072352F" w:rsidP="00FD203A">
      <w:r>
        <w:tab/>
      </w:r>
      <w:r w:rsidR="00E74A83">
        <w:t xml:space="preserve">Enterprise systems </w:t>
      </w:r>
      <w:r w:rsidR="00641C71">
        <w:t xml:space="preserve">are software applications </w:t>
      </w:r>
      <w:r w:rsidR="007A0FB6">
        <w:t xml:space="preserve">that handle large volumes of data thus enabling business to coordinate and </w:t>
      </w:r>
      <w:r w:rsidR="00763587">
        <w:t>integrate</w:t>
      </w:r>
      <w:r w:rsidR="007A0FB6">
        <w:t xml:space="preserve"> their business processes.</w:t>
      </w:r>
      <w:r w:rsidR="00490B28">
        <w:t xml:space="preserve"> Enterprise systems improve business process efficiency </w:t>
      </w:r>
      <w:r w:rsidR="006F6499">
        <w:t>by removing repetitive proces</w:t>
      </w:r>
      <w:r w:rsidR="009637F1">
        <w:t>se</w:t>
      </w:r>
      <w:r w:rsidR="006F6499">
        <w:t xml:space="preserve">s and reducing the need for </w:t>
      </w:r>
      <w:r w:rsidR="00B616AE">
        <w:t xml:space="preserve">entering information manually which eliminates data inaccuracy. </w:t>
      </w:r>
      <w:r w:rsidR="00167D20">
        <w:t>Enterprise systems tools can be used in busin</w:t>
      </w:r>
      <w:r w:rsidR="005B4BC3">
        <w:t>ess to make accurate forecast</w:t>
      </w:r>
      <w:r w:rsidR="0073428F">
        <w:t>s which enable companies properly plan.</w:t>
      </w:r>
      <w:r w:rsidR="00234D80">
        <w:t xml:space="preserve"> Enterprise systems are used to communicate </w:t>
      </w:r>
      <w:r w:rsidR="00D9267B">
        <w:t>business performance information to management</w:t>
      </w:r>
      <w:r w:rsidR="00C70053">
        <w:t>,</w:t>
      </w:r>
      <w:r w:rsidR="00E056CD">
        <w:t xml:space="preserve">thus </w:t>
      </w:r>
      <w:r w:rsidR="00C70053">
        <w:t>allow</w:t>
      </w:r>
      <w:r w:rsidR="00E056CD">
        <w:t xml:space="preserve">ing them to make informed business decisions. </w:t>
      </w:r>
    </w:p>
    <w:p w:rsidR="003B00D4" w:rsidRDefault="003B00D4" w:rsidP="00FD203A">
      <w:r>
        <w:t>Question 4</w:t>
      </w:r>
    </w:p>
    <w:p w:rsidR="003B00D4" w:rsidRDefault="003B00D4" w:rsidP="00FD203A">
      <w:r>
        <w:t>a</w:t>
      </w:r>
      <w:r w:rsidR="0055504D">
        <w:t>)</w:t>
      </w:r>
    </w:p>
    <w:p w:rsidR="0072352F" w:rsidRDefault="003B00D4" w:rsidP="00FD203A">
      <w:r>
        <w:tab/>
      </w:r>
      <w:r w:rsidR="004E629C">
        <w:t xml:space="preserve">Authentication entails a system check to </w:t>
      </w:r>
      <w:r w:rsidR="0075448F">
        <w:t>identify the end</w:t>
      </w:r>
      <w:r w:rsidR="005828F0">
        <w:t>-</w:t>
      </w:r>
      <w:r w:rsidR="0075448F">
        <w:t xml:space="preserve">user. Authentication </w:t>
      </w:r>
      <w:r w:rsidR="005739E2">
        <w:t>techno</w:t>
      </w:r>
      <w:r w:rsidR="005828F0">
        <w:t>logies control</w:t>
      </w:r>
      <w:r w:rsidR="0073726A">
        <w:t xml:space="preserve"> access by checking user credentials. </w:t>
      </w:r>
      <w:r w:rsidR="00060B20">
        <w:t>These technologies</w:t>
      </w:r>
      <w:r w:rsidR="00170657">
        <w:t xml:space="preserve"> saf</w:t>
      </w:r>
      <w:r w:rsidR="00943B5C">
        <w:t>eguard the security of systems throug</w:t>
      </w:r>
      <w:r w:rsidR="0098672F">
        <w:t xml:space="preserve">h </w:t>
      </w:r>
      <w:r w:rsidR="00C70053">
        <w:t xml:space="preserve">the </w:t>
      </w:r>
      <w:r w:rsidR="0098672F">
        <w:t>identification of users and comparing their credential</w:t>
      </w:r>
      <w:r w:rsidR="005828F0">
        <w:t>s</w:t>
      </w:r>
      <w:r w:rsidR="0098672F">
        <w:t xml:space="preserve"> with those that have been provided in the database. </w:t>
      </w:r>
      <w:r w:rsidR="00616E08">
        <w:t>Which allows only authenticated users to access organizational systems</w:t>
      </w:r>
      <w:r w:rsidR="000D397C">
        <w:t xml:space="preserve"> (</w:t>
      </w:r>
      <w:r w:rsidR="000D397C">
        <w:rPr>
          <w:color w:val="222222"/>
          <w:shd w:val="clear" w:color="auto" w:fill="FFFFFF"/>
        </w:rPr>
        <w:t xml:space="preserve">Hong, </w:t>
      </w:r>
      <w:r w:rsidR="000D397C" w:rsidRPr="00064AF3">
        <w:rPr>
          <w:color w:val="222222"/>
          <w:shd w:val="clear" w:color="auto" w:fill="FFFFFF"/>
        </w:rPr>
        <w:t>2016)</w:t>
      </w:r>
      <w:r w:rsidR="00616E08">
        <w:t xml:space="preserve">. </w:t>
      </w:r>
      <w:r w:rsidR="00FB7DE6">
        <w:t xml:space="preserve">Authenticated users are then subjected through the </w:t>
      </w:r>
      <w:r w:rsidR="00FB7DE6">
        <w:lastRenderedPageBreak/>
        <w:t xml:space="preserve">authorization process </w:t>
      </w:r>
      <w:r w:rsidR="00B8273E">
        <w:t xml:space="preserve">to determine whether the users have been permitted to access the system </w:t>
      </w:r>
      <w:r w:rsidR="00E963D0">
        <w:t xml:space="preserve">or resources. </w:t>
      </w:r>
      <w:r w:rsidR="007D25A0">
        <w:t>These technologies validate users that are allowed to access organization systems</w:t>
      </w:r>
      <w:r w:rsidR="00FE196D">
        <w:t>, therefore,</w:t>
      </w:r>
      <w:r w:rsidR="007D25A0">
        <w:t xml:space="preserve"> protecting information from being accessed by cybercriminals. </w:t>
      </w:r>
    </w:p>
    <w:p w:rsidR="00086729" w:rsidRDefault="00086729" w:rsidP="00FD203A">
      <w:r>
        <w:t>b</w:t>
      </w:r>
      <w:r w:rsidR="0055504D">
        <w:t>)</w:t>
      </w:r>
    </w:p>
    <w:p w:rsidR="00086729" w:rsidRDefault="00086729" w:rsidP="00FD203A">
      <w:r>
        <w:tab/>
      </w:r>
      <w:r w:rsidR="00902D28">
        <w:t>Information security policies are crucial for organizations</w:t>
      </w:r>
      <w:r w:rsidR="00FE196D">
        <w:t>'</w:t>
      </w:r>
      <w:r w:rsidR="00902D28">
        <w:t xml:space="preserve"> information security. </w:t>
      </w:r>
      <w:r w:rsidR="000D5381">
        <w:t xml:space="preserve">Lack of proper policies </w:t>
      </w:r>
      <w:r w:rsidR="00A60551">
        <w:t>can result in a loss of personal and organization information.</w:t>
      </w:r>
      <w:r w:rsidR="004877FE">
        <w:t xml:space="preserve"> Policies offer assurance</w:t>
      </w:r>
      <w:r w:rsidR="00881414">
        <w:t>s to customers, employees, contractors</w:t>
      </w:r>
      <w:r w:rsidR="00FE196D">
        <w:t>,</w:t>
      </w:r>
      <w:r w:rsidR="00881414">
        <w:t xml:space="preserve"> and visitors that the company takes </w:t>
      </w:r>
      <w:r w:rsidR="001B510D">
        <w:t>its</w:t>
      </w:r>
      <w:r w:rsidR="00881414">
        <w:t xml:space="preserve"> information security issues seriously. </w:t>
      </w:r>
      <w:r w:rsidR="004170A0">
        <w:t xml:space="preserve">E-policies </w:t>
      </w:r>
      <w:r w:rsidR="005B2A69">
        <w:t>keep personal and organization information secure</w:t>
      </w:r>
      <w:r w:rsidR="00DA0B82">
        <w:t xml:space="preserve">. When developing and implementing </w:t>
      </w:r>
      <w:r w:rsidR="00236FAC">
        <w:t>e-policies, organizations should include guidance on internet use, passwords, information classification, device use, reporting requirements and physical security of information.</w:t>
      </w:r>
    </w:p>
    <w:p w:rsidR="00F16E5C" w:rsidRDefault="00F16E5C" w:rsidP="00FD203A">
      <w:r>
        <w:t>Question 5</w:t>
      </w:r>
    </w:p>
    <w:p w:rsidR="0055504D" w:rsidRDefault="0055504D" w:rsidP="0055504D">
      <w:r>
        <w:t>a)</w:t>
      </w:r>
    </w:p>
    <w:tbl>
      <w:tblPr>
        <w:tblStyle w:val="TableGrid"/>
        <w:tblW w:w="0" w:type="auto"/>
        <w:tblLook w:val="04A0"/>
      </w:tblPr>
      <w:tblGrid>
        <w:gridCol w:w="1975"/>
        <w:gridCol w:w="5580"/>
        <w:gridCol w:w="1795"/>
      </w:tblGrid>
      <w:tr w:rsidR="000D0DAF" w:rsidTr="005716B7">
        <w:tc>
          <w:tcPr>
            <w:tcW w:w="1975" w:type="dxa"/>
          </w:tcPr>
          <w:p w:rsidR="000D0DAF" w:rsidRPr="000D0DAF" w:rsidRDefault="000D0DAF" w:rsidP="00FD203A">
            <w:pPr>
              <w:rPr>
                <w:b/>
              </w:rPr>
            </w:pPr>
            <w:r w:rsidRPr="000D0DAF">
              <w:rPr>
                <w:b/>
              </w:rPr>
              <w:t>IS Type</w:t>
            </w:r>
          </w:p>
        </w:tc>
        <w:tc>
          <w:tcPr>
            <w:tcW w:w="5580" w:type="dxa"/>
          </w:tcPr>
          <w:p w:rsidR="000D0DAF" w:rsidRPr="000D0DAF" w:rsidRDefault="000D0DAF" w:rsidP="00FD203A">
            <w:pPr>
              <w:rPr>
                <w:b/>
              </w:rPr>
            </w:pPr>
            <w:r w:rsidRPr="000D0DAF">
              <w:rPr>
                <w:b/>
              </w:rPr>
              <w:t xml:space="preserve">Justification </w:t>
            </w:r>
          </w:p>
        </w:tc>
        <w:tc>
          <w:tcPr>
            <w:tcW w:w="1795" w:type="dxa"/>
          </w:tcPr>
          <w:p w:rsidR="000D0DAF" w:rsidRPr="000D0DAF" w:rsidRDefault="000D0DAF" w:rsidP="00FD203A">
            <w:pPr>
              <w:rPr>
                <w:b/>
              </w:rPr>
            </w:pPr>
            <w:r w:rsidRPr="000D0DAF">
              <w:rPr>
                <w:b/>
              </w:rPr>
              <w:t>Organization Level</w:t>
            </w:r>
          </w:p>
        </w:tc>
      </w:tr>
      <w:tr w:rsidR="000D0DAF" w:rsidTr="005716B7">
        <w:tc>
          <w:tcPr>
            <w:tcW w:w="1975" w:type="dxa"/>
          </w:tcPr>
          <w:p w:rsidR="000D0DAF" w:rsidRDefault="000D0DAF" w:rsidP="00FD203A">
            <w:r>
              <w:t>Management Information System</w:t>
            </w:r>
          </w:p>
        </w:tc>
        <w:tc>
          <w:tcPr>
            <w:tcW w:w="5580" w:type="dxa"/>
          </w:tcPr>
          <w:p w:rsidR="000D0DAF" w:rsidRDefault="001B510D" w:rsidP="00FD203A">
            <w:r>
              <w:t>A m</w:t>
            </w:r>
            <w:r w:rsidR="000C7DD3">
              <w:t xml:space="preserve">anagement information system is a database of financial information </w:t>
            </w:r>
            <w:r w:rsidR="0030682C">
              <w:t>progra</w:t>
            </w:r>
            <w:r>
              <w:t>m</w:t>
            </w:r>
            <w:r w:rsidR="0030682C">
              <w:t xml:space="preserve">med and organized to produce reports for every level of management in an organization. </w:t>
            </w:r>
          </w:p>
          <w:p w:rsidR="00725B9E" w:rsidRDefault="00725B9E" w:rsidP="001B510D">
            <w:r>
              <w:t>Th</w:t>
            </w:r>
            <w:r w:rsidR="001B510D">
              <w:t>is</w:t>
            </w:r>
            <w:r w:rsidR="00A14C83">
              <w:t xml:space="preserve"> information system </w:t>
            </w:r>
            <w:r w:rsidR="008035B5">
              <w:t xml:space="preserve">is highly structured and </w:t>
            </w:r>
            <w:r w:rsidR="00A14C83">
              <w:t>gives managers feedback</w:t>
            </w:r>
            <w:r w:rsidR="001B510D">
              <w:t>,</w:t>
            </w:r>
            <w:r w:rsidR="00A14C83">
              <w:t xml:space="preserve"> which they use to monitor organizational</w:t>
            </w:r>
            <w:r>
              <w:t xml:space="preserve"> performance</w:t>
            </w:r>
            <w:r w:rsidR="00A14C83">
              <w:t>.</w:t>
            </w:r>
          </w:p>
        </w:tc>
        <w:tc>
          <w:tcPr>
            <w:tcW w:w="1795" w:type="dxa"/>
          </w:tcPr>
          <w:p w:rsidR="000D0DAF" w:rsidRDefault="0063577C" w:rsidP="00FD203A">
            <w:r>
              <w:t>Management level</w:t>
            </w:r>
          </w:p>
        </w:tc>
      </w:tr>
    </w:tbl>
    <w:p w:rsidR="00C51C64" w:rsidRDefault="00C51C64" w:rsidP="00FD203A">
      <w:r>
        <w:t>b</w:t>
      </w:r>
      <w:r w:rsidR="0055504D">
        <w:t>)</w:t>
      </w:r>
    </w:p>
    <w:p w:rsidR="00C51C64" w:rsidRDefault="00C51C64" w:rsidP="00FD203A">
      <w:r>
        <w:lastRenderedPageBreak/>
        <w:tab/>
      </w:r>
      <w:r w:rsidR="005716B7">
        <w:t>The s</w:t>
      </w:r>
      <w:r w:rsidR="00497704">
        <w:t xml:space="preserve">ociotechnical system approach </w:t>
      </w:r>
      <w:r w:rsidR="00A120BA">
        <w:t>focuses on interaction between technology and people in workplaces.</w:t>
      </w:r>
      <w:r w:rsidR="00E06137">
        <w:t xml:space="preserve"> The sociotechnical system approach </w:t>
      </w:r>
      <w:r w:rsidR="0017134D">
        <w:t>advocate for collaborations</w:t>
      </w:r>
      <w:r w:rsidR="00C70053">
        <w:t>,</w:t>
      </w:r>
      <w:r w:rsidR="0017134D">
        <w:t xml:space="preserve"> thus making the working environment more pleasant for employees. </w:t>
      </w:r>
      <w:r w:rsidR="005D6165">
        <w:t>Th</w:t>
      </w:r>
      <w:r w:rsidR="005716B7">
        <w:t>is</w:t>
      </w:r>
      <w:r w:rsidR="005D6165">
        <w:t xml:space="preserve"> approach reduces the top manage</w:t>
      </w:r>
      <w:r w:rsidR="00C669BD">
        <w:t xml:space="preserve">ment positions as it focuses on </w:t>
      </w:r>
      <w:r w:rsidR="005716B7">
        <w:t xml:space="preserve">the </w:t>
      </w:r>
      <w:r w:rsidR="00C669BD">
        <w:t xml:space="preserve">control of employee groups. </w:t>
      </w:r>
      <w:r w:rsidR="00F55790">
        <w:t>Th</w:t>
      </w:r>
      <w:r w:rsidR="005716B7">
        <w:t>is</w:t>
      </w:r>
      <w:r w:rsidR="00F55790">
        <w:t xml:space="preserve"> system is concerned for both those who create and gain profit. </w:t>
      </w:r>
    </w:p>
    <w:p w:rsidR="00FB4368" w:rsidRPr="008E2147" w:rsidRDefault="00382763" w:rsidP="008E2147">
      <w:pPr>
        <w:jc w:val="center"/>
        <w:rPr>
          <w:b/>
        </w:rPr>
      </w:pPr>
      <w:r w:rsidRPr="008E2147">
        <w:rPr>
          <w:b/>
        </w:rPr>
        <w:t>Part B</w:t>
      </w:r>
    </w:p>
    <w:p w:rsidR="00CE1E42" w:rsidRPr="008E2147" w:rsidRDefault="00CE1E42" w:rsidP="008E2147">
      <w:pPr>
        <w:jc w:val="center"/>
        <w:rPr>
          <w:b/>
        </w:rPr>
      </w:pPr>
      <w:r w:rsidRPr="008E2147">
        <w:rPr>
          <w:b/>
        </w:rPr>
        <w:t>Global Business Systems</w:t>
      </w:r>
    </w:p>
    <w:p w:rsidR="00CE1E42" w:rsidRDefault="002B4929" w:rsidP="00FD203A">
      <w:r>
        <w:t>Questions</w:t>
      </w:r>
    </w:p>
    <w:p w:rsidR="002B4929" w:rsidRDefault="002B4929" w:rsidP="00FD203A">
      <w:r>
        <w:t>a)</w:t>
      </w:r>
    </w:p>
    <w:p w:rsidR="002B4929" w:rsidRDefault="002B4929" w:rsidP="00FD203A">
      <w:r>
        <w:tab/>
      </w:r>
      <w:r w:rsidR="00143835">
        <w:t>When developing an international information systems architect</w:t>
      </w:r>
      <w:r w:rsidR="00BA07B5">
        <w:t>ure,</w:t>
      </w:r>
      <w:r w:rsidR="00143835">
        <w:t xml:space="preserve"> one should follow the following steps; develop an understanding of the overall business drivers and market forces that are </w:t>
      </w:r>
      <w:r w:rsidR="007F7E70">
        <w:t xml:space="preserve">propelling them towards global competition. </w:t>
      </w:r>
      <w:r w:rsidR="00192290">
        <w:t xml:space="preserve">Organizations should also examine the </w:t>
      </w:r>
      <w:r w:rsidR="002040A4">
        <w:t>negative factors that could prevent business development.</w:t>
      </w:r>
      <w:r w:rsidR="000803C9">
        <w:t xml:space="preserve"> One should then develop a corporate strategy </w:t>
      </w:r>
      <w:r w:rsidR="00BA07B5">
        <w:t>that</w:t>
      </w:r>
      <w:r w:rsidR="000803C9">
        <w:t xml:space="preserve"> will enable the organization to compete </w:t>
      </w:r>
      <w:r w:rsidR="00BA07B5">
        <w:t>i</w:t>
      </w:r>
      <w:r w:rsidR="000803C9">
        <w:t xml:space="preserve">n a global business environment. </w:t>
      </w:r>
      <w:r w:rsidR="009364FA">
        <w:t>Plan for organizational restructure</w:t>
      </w:r>
      <w:r w:rsidR="00BA07B5">
        <w:t>s</w:t>
      </w:r>
      <w:r w:rsidR="009364FA">
        <w:t xml:space="preserve"> to be </w:t>
      </w:r>
      <w:r w:rsidR="00FA23DC">
        <w:t>in line</w:t>
      </w:r>
      <w:r w:rsidR="009364FA">
        <w:t xml:space="preserve"> with the developed strategy. </w:t>
      </w:r>
      <w:r w:rsidR="00BA07B5">
        <w:t>The o</w:t>
      </w:r>
      <w:r w:rsidR="00A05467">
        <w:t xml:space="preserve">rganization also must consider </w:t>
      </w:r>
      <w:r w:rsidR="00BA07B5">
        <w:t>solving</w:t>
      </w:r>
      <w:r w:rsidR="00A05467">
        <w:t xml:space="preserve"> manag</w:t>
      </w:r>
      <w:r w:rsidR="00FE0B42">
        <w:t xml:space="preserve">ement issues caused by </w:t>
      </w:r>
      <w:r w:rsidR="00C70053">
        <w:t xml:space="preserve">the </w:t>
      </w:r>
      <w:r w:rsidR="00FE0B42">
        <w:t xml:space="preserve">implementation of organization strategy. </w:t>
      </w:r>
    </w:p>
    <w:p w:rsidR="007F0731" w:rsidRDefault="007F0731" w:rsidP="00FD203A">
      <w:r>
        <w:t>b)</w:t>
      </w:r>
    </w:p>
    <w:p w:rsidR="00A2161F" w:rsidRDefault="007F0731" w:rsidP="00FD203A">
      <w:r>
        <w:tab/>
      </w:r>
      <w:r w:rsidR="00A5763A">
        <w:t>Specific business challenges that businesses face include; reliability issues since phone net</w:t>
      </w:r>
      <w:r w:rsidR="000C01AA">
        <w:t xml:space="preserve">works are regularly reliable, different data transfer speeds, </w:t>
      </w:r>
      <w:r w:rsidR="0064683D">
        <w:t>there are different standards for various systems</w:t>
      </w:r>
      <w:r w:rsidR="00BA07B5">
        <w:t>,</w:t>
      </w:r>
      <w:r w:rsidR="0064683D">
        <w:t xml:space="preserve"> for instance</w:t>
      </w:r>
      <w:r w:rsidR="009521CF">
        <w:t>,</w:t>
      </w:r>
      <w:r w:rsidR="0064683D">
        <w:t xml:space="preserve"> e-mail, EDI</w:t>
      </w:r>
      <w:r w:rsidR="009521CF">
        <w:t>,</w:t>
      </w:r>
      <w:r w:rsidR="0064683D">
        <w:t xml:space="preserve"> and telecommunications</w:t>
      </w:r>
      <w:r w:rsidR="00374974">
        <w:t xml:space="preserve">, there is </w:t>
      </w:r>
      <w:r w:rsidR="00333C06">
        <w:t>a shortage of skilled consultants</w:t>
      </w:r>
      <w:r w:rsidR="009521CF">
        <w:t>; therefore,</w:t>
      </w:r>
      <w:r w:rsidR="00333C06">
        <w:t xml:space="preserve"> some systems lack management personnel. </w:t>
      </w:r>
      <w:r w:rsidR="005738AE">
        <w:t xml:space="preserve">With the development of </w:t>
      </w:r>
      <w:r w:rsidR="00C70053">
        <w:t xml:space="preserve">the </w:t>
      </w:r>
      <w:r w:rsidR="005738AE">
        <w:t>internet is easy to solve the</w:t>
      </w:r>
      <w:r w:rsidR="009521CF">
        <w:t xml:space="preserve"> existing different web standards</w:t>
      </w:r>
      <w:r w:rsidR="005738AE">
        <w:t xml:space="preserve">. </w:t>
      </w:r>
      <w:r w:rsidR="009521CF">
        <w:t>The d</w:t>
      </w:r>
      <w:r w:rsidR="0063020A">
        <w:t>evelopment of component</w:t>
      </w:r>
      <w:r w:rsidR="009521CF">
        <w:t>-</w:t>
      </w:r>
      <w:r w:rsidR="0063020A">
        <w:lastRenderedPageBreak/>
        <w:t xml:space="preserve">based programming has </w:t>
      </w:r>
      <w:r w:rsidR="00B777AE">
        <w:t>allowed for configuration a</w:t>
      </w:r>
      <w:r w:rsidR="00EF7AE7">
        <w:t xml:space="preserve">nd designing of right products used </w:t>
      </w:r>
      <w:r w:rsidR="009521CF">
        <w:t>o</w:t>
      </w:r>
      <w:r w:rsidR="00EF7AE7">
        <w:t xml:space="preserve">n the </w:t>
      </w:r>
      <w:r w:rsidR="006762AA">
        <w:t>internet.</w:t>
      </w:r>
    </w:p>
    <w:p w:rsidR="006909B3" w:rsidRDefault="00A2161F" w:rsidP="00FD203A">
      <w:r>
        <w:t>c)</w:t>
      </w:r>
    </w:p>
    <w:p w:rsidR="00DC4F64" w:rsidRDefault="006909B3" w:rsidP="00FD203A">
      <w:r>
        <w:tab/>
        <w:t xml:space="preserve">Connection to the internet allows people to compute and communicate whenever they want. </w:t>
      </w:r>
      <w:r w:rsidR="00722A18">
        <w:t>Therefore,</w:t>
      </w:r>
      <w:r w:rsidR="00802E02">
        <w:t xml:space="preserve"> establishing convenience for sharing information. </w:t>
      </w:r>
      <w:r w:rsidR="00722A18">
        <w:t>Th</w:t>
      </w:r>
      <w:r w:rsidR="009521CF">
        <w:t>us</w:t>
      </w:r>
      <w:r w:rsidR="00722A18">
        <w:t>,</w:t>
      </w:r>
      <w:r w:rsidR="00525E73">
        <w:t xml:space="preserve"> making it easier for global information systems to share global information between </w:t>
      </w:r>
      <w:r w:rsidR="00722A18">
        <w:t>organizations</w:t>
      </w:r>
      <w:r w:rsidR="00525E73">
        <w:t xml:space="preserve">. </w:t>
      </w:r>
      <w:r w:rsidR="002D11A1">
        <w:t xml:space="preserve">Global information systems should be </w:t>
      </w:r>
      <w:r w:rsidR="00295C8B">
        <w:t>based on the internet as it enables them to provide i</w:t>
      </w:r>
      <w:r w:rsidR="002D11A1">
        <w:t>nstant and real time information</w:t>
      </w:r>
      <w:r w:rsidR="00295C8B">
        <w:t>.</w:t>
      </w:r>
    </w:p>
    <w:p w:rsidR="00DC4F64" w:rsidRDefault="00DC4F64" w:rsidP="00FD203A">
      <w:r>
        <w:t>d)</w:t>
      </w:r>
    </w:p>
    <w:p w:rsidR="004C086E" w:rsidRDefault="00A067E6" w:rsidP="00FD203A">
      <w:r>
        <w:tab/>
      </w:r>
      <w:r w:rsidR="00545E5D">
        <w:t>The internet penetration rate</w:t>
      </w:r>
      <w:r w:rsidR="0075348E">
        <w:t xml:space="preserve"> and distribution</w:t>
      </w:r>
      <w:r w:rsidR="00545E5D">
        <w:t xml:space="preserve"> has </w:t>
      </w:r>
      <w:r w:rsidR="0075348E">
        <w:t>considerably grown</w:t>
      </w:r>
      <w:r w:rsidR="00452489">
        <w:t xml:space="preserve"> over the past couple of years</w:t>
      </w:r>
      <w:r w:rsidR="0056475E">
        <w:t>,</w:t>
      </w:r>
      <w:r w:rsidR="00452489">
        <w:t xml:space="preserve"> as many people are </w:t>
      </w:r>
      <w:r w:rsidR="004B4CC2">
        <w:t>coming online and g</w:t>
      </w:r>
      <w:r w:rsidR="004C086E">
        <w:t xml:space="preserve">etting access to information.Asia isleading with </w:t>
      </w:r>
      <w:r w:rsidR="00D379E3">
        <w:t>an</w:t>
      </w:r>
      <w:r w:rsidR="004C086E">
        <w:t xml:space="preserve"> internet user distribution </w:t>
      </w:r>
      <w:r w:rsidR="00D379E3">
        <w:t xml:space="preserve">and penetration rate of </w:t>
      </w:r>
      <w:r w:rsidR="004C086E">
        <w:t>50.7%,</w:t>
      </w:r>
      <w:r w:rsidR="00AF51D9">
        <w:t xml:space="preserve"> and</w:t>
      </w:r>
      <w:r w:rsidR="005B4FD8">
        <w:t xml:space="preserve">This </w:t>
      </w:r>
      <w:r w:rsidR="00671496">
        <w:t xml:space="preserve">means that more people have access to internet services and </w:t>
      </w:r>
      <w:r w:rsidR="00CE427E">
        <w:t xml:space="preserve">which improves their ability to obtain information. </w:t>
      </w:r>
      <w:r w:rsidR="00B63F1D">
        <w:t>Europe</w:t>
      </w:r>
      <w:r w:rsidR="006F1886">
        <w:t>'s</w:t>
      </w:r>
      <w:r w:rsidR="00B63F1D">
        <w:t xml:space="preserve"> internet distribution</w:t>
      </w:r>
      <w:r w:rsidR="00D6109B">
        <w:t xml:space="preserve"> rate is</w:t>
      </w:r>
      <w:r w:rsidR="004C086E">
        <w:t xml:space="preserve"> 16.0%</w:t>
      </w:r>
      <w:r w:rsidR="00B63F1D">
        <w:t>,</w:t>
      </w:r>
      <w:r w:rsidR="004C086E">
        <w:t xml:space="preserve"> Africa</w:t>
      </w:r>
      <w:r w:rsidR="00B63F1D">
        <w:t xml:space="preserve"> distribution is at 11.5%, </w:t>
      </w:r>
      <w:r w:rsidR="006F1886">
        <w:t xml:space="preserve">lower penetration rates </w:t>
      </w:r>
      <w:r w:rsidR="000D0457">
        <w:t>are</w:t>
      </w:r>
      <w:r w:rsidR="00E61C0C">
        <w:t>;</w:t>
      </w:r>
      <w:r w:rsidR="000D0457">
        <w:t xml:space="preserve"> as a </w:t>
      </w:r>
      <w:r w:rsidR="00C55F7C">
        <w:t>result,</w:t>
      </w:r>
      <w:r w:rsidR="00981449">
        <w:t xml:space="preserve"> lower</w:t>
      </w:r>
      <w:r w:rsidR="006F1886">
        <w:t xml:space="preserve"> internet distribution </w:t>
      </w:r>
      <w:r w:rsidR="00981449">
        <w:t xml:space="preserve">as </w:t>
      </w:r>
      <w:r w:rsidR="00B63F1D">
        <w:t xml:space="preserve">compared to other countries in the world </w:t>
      </w:r>
      <w:r w:rsidR="004C086E">
        <w:t xml:space="preserve">and Middle </w:t>
      </w:r>
      <w:r w:rsidR="00D6109B">
        <w:t>E</w:t>
      </w:r>
      <w:r w:rsidR="004C086E">
        <w:t>ast with 3.9%</w:t>
      </w:r>
      <w:r w:rsidR="00D6109B">
        <w:t xml:space="preserve"> internet penetration rate. </w:t>
      </w:r>
    </w:p>
    <w:p w:rsidR="00DC4F64" w:rsidRDefault="00DC4F64" w:rsidP="00FD203A">
      <w:r>
        <w:t>e)</w:t>
      </w:r>
    </w:p>
    <w:p w:rsidR="0015762C" w:rsidRDefault="00AA0662" w:rsidP="00FD203A">
      <w:r>
        <w:tab/>
        <w:t xml:space="preserve">Porter’s five forces is an analytical model that helps business managers and marketers </w:t>
      </w:r>
      <w:r w:rsidR="00F1424D">
        <w:t xml:space="preserve">to analyze potential profitability and attractiveness of an industry sector. </w:t>
      </w:r>
      <w:r w:rsidR="00253ADE">
        <w:t xml:space="preserve">Porter states that factors </w:t>
      </w:r>
      <w:r w:rsidR="002B5EE3">
        <w:t xml:space="preserve">that influence competition are similar despite the existing differences in the industry. </w:t>
      </w:r>
      <w:r w:rsidR="00D75B03">
        <w:t xml:space="preserve">Michael’s five forces that </w:t>
      </w:r>
      <w:r w:rsidR="00E61C0C">
        <w:t>shap</w:t>
      </w:r>
      <w:r w:rsidR="00FD123C">
        <w:t>e competition are</w:t>
      </w:r>
      <w:r w:rsidR="00190B76">
        <w:t xml:space="preserve"> competitive rivalry,</w:t>
      </w:r>
      <w:r w:rsidR="00FD123C">
        <w:t xml:space="preserve"> bargaining power, </w:t>
      </w:r>
      <w:r w:rsidR="00CE40B0">
        <w:t xml:space="preserve">threat of new entrants, suppliers bargaining power, and threat of substitute products. </w:t>
      </w:r>
      <w:r w:rsidR="00F3361E">
        <w:t xml:space="preserve">Globalization has </w:t>
      </w:r>
      <w:r w:rsidR="000B79CA">
        <w:t xml:space="preserve">affected how organizations are doing business today. </w:t>
      </w:r>
      <w:r w:rsidR="00EA74E4">
        <w:t xml:space="preserve">The internet has eliminated borders and created a </w:t>
      </w:r>
      <w:r w:rsidR="00EA74E4">
        <w:lastRenderedPageBreak/>
        <w:t>global village</w:t>
      </w:r>
      <w:r w:rsidR="00D701B4">
        <w:t xml:space="preserve"> that has enabled organizations to access larger markets efficiently. </w:t>
      </w:r>
      <w:r w:rsidR="000C01F9">
        <w:t>The internet is establishing more means and competing tools</w:t>
      </w:r>
      <w:r w:rsidR="001171BA">
        <w:t>, therefore,</w:t>
      </w:r>
      <w:r w:rsidR="000C01F9">
        <w:t xml:space="preserve"> creati</w:t>
      </w:r>
      <w:r w:rsidR="001171BA">
        <w:t>ng</w:t>
      </w:r>
      <w:r w:rsidR="000C01F9">
        <w:t xml:space="preserve"> an intense rivalry among competitors</w:t>
      </w:r>
      <w:r w:rsidR="0030206D">
        <w:t xml:space="preserve"> (</w:t>
      </w:r>
      <w:r w:rsidR="0030206D">
        <w:rPr>
          <w:color w:val="222222"/>
          <w:shd w:val="clear" w:color="auto" w:fill="FFFFFF"/>
        </w:rPr>
        <w:t xml:space="preserve">Meyer &amp; Cohen, </w:t>
      </w:r>
      <w:r w:rsidR="0030206D" w:rsidRPr="00B322E0">
        <w:rPr>
          <w:color w:val="222222"/>
          <w:shd w:val="clear" w:color="auto" w:fill="FFFFFF"/>
        </w:rPr>
        <w:t>2018</w:t>
      </w:r>
      <w:r w:rsidR="0030206D">
        <w:rPr>
          <w:color w:val="222222"/>
          <w:shd w:val="clear" w:color="auto" w:fill="FFFFFF"/>
        </w:rPr>
        <w:t>)</w:t>
      </w:r>
      <w:r w:rsidR="000C01F9">
        <w:t xml:space="preserve">. </w:t>
      </w:r>
      <w:r w:rsidR="0032388A">
        <w:t xml:space="preserve">Competitors that can utilize the web to </w:t>
      </w:r>
      <w:r w:rsidR="00D56BC5">
        <w:t>create unique</w:t>
      </w:r>
      <w:r w:rsidR="0032388A">
        <w:t xml:space="preserve"> product </w:t>
      </w:r>
      <w:r w:rsidR="00D56BC5">
        <w:t xml:space="preserve">and provide </w:t>
      </w:r>
      <w:r w:rsidR="009007AA">
        <w:t>better products</w:t>
      </w:r>
      <w:r w:rsidR="00D56BC5">
        <w:t xml:space="preserve"> can attain profitability using the new approach. </w:t>
      </w:r>
      <w:r w:rsidR="00AE6454">
        <w:t xml:space="preserve">The internet buyer power </w:t>
      </w:r>
      <w:r w:rsidR="005934FA">
        <w:t xml:space="preserve">offers customers with information thus influencing their buying decisions and reducing switching costs. </w:t>
      </w:r>
      <w:r w:rsidR="001F1081">
        <w:t xml:space="preserve">However, the internet can also </w:t>
      </w:r>
      <w:r w:rsidR="006B6068">
        <w:t>limit traditional buyer channel power thus providing new ways to access sell</w:t>
      </w:r>
      <w:r w:rsidR="00B322E0">
        <w:t>ers (</w:t>
      </w:r>
      <w:r w:rsidR="00B322E0">
        <w:rPr>
          <w:color w:val="222222"/>
          <w:shd w:val="clear" w:color="auto" w:fill="FFFFFF"/>
        </w:rPr>
        <w:t xml:space="preserve">Hanafizadeh, Hatami, &amp;Bohlin, </w:t>
      </w:r>
      <w:r w:rsidR="00B322E0" w:rsidRPr="00B322E0">
        <w:rPr>
          <w:color w:val="222222"/>
          <w:shd w:val="clear" w:color="auto" w:fill="FFFFFF"/>
        </w:rPr>
        <w:t>2019</w:t>
      </w:r>
      <w:r w:rsidR="006B6068">
        <w:t>)</w:t>
      </w:r>
      <w:r w:rsidR="00DE1872">
        <w:t>. Porters’ threat of new entry force states that new entrants are attracted to profitable markets</w:t>
      </w:r>
      <w:r w:rsidR="009C6808">
        <w:t xml:space="preserve">. Internet businesses enjoy traditional expenses and savings which encourages more entrants because </w:t>
      </w:r>
      <w:r w:rsidR="0005752C">
        <w:t xml:space="preserve">of lower startup costs. </w:t>
      </w:r>
      <w:r w:rsidR="00173C8A">
        <w:t xml:space="preserve">Internet </w:t>
      </w:r>
      <w:r w:rsidR="001171BA">
        <w:t>affects</w:t>
      </w:r>
      <w:r w:rsidR="00173C8A">
        <w:t xml:space="preserve"> the </w:t>
      </w:r>
      <w:r w:rsidR="00CD7757">
        <w:t>bargaining</w:t>
      </w:r>
      <w:r w:rsidR="00173C8A">
        <w:t xml:space="preserve"> power of suppliers. Internet technologies make suppliers access more </w:t>
      </w:r>
      <w:r w:rsidR="00CD7757">
        <w:t>customer’s</w:t>
      </w:r>
      <w:r w:rsidR="00173C8A">
        <w:t xml:space="preserve"> as lower cost.</w:t>
      </w:r>
      <w:r w:rsidR="00A05713">
        <w:t xml:space="preserve">According to </w:t>
      </w:r>
      <w:r w:rsidR="00A05713">
        <w:rPr>
          <w:color w:val="222222"/>
          <w:shd w:val="clear" w:color="auto" w:fill="FFFFFF"/>
        </w:rPr>
        <w:t>Prasad and Warrier</w:t>
      </w:r>
      <w:r w:rsidR="00A05713" w:rsidRPr="00B322E0">
        <w:rPr>
          <w:color w:val="222222"/>
          <w:shd w:val="clear" w:color="auto" w:fill="FFFFFF"/>
        </w:rPr>
        <w:t>(2016)</w:t>
      </w:r>
      <w:r w:rsidR="007F7D6C">
        <w:t xml:space="preserve">, relative price performance </w:t>
      </w:r>
      <w:r w:rsidR="00F00200">
        <w:t>determines</w:t>
      </w:r>
      <w:r w:rsidR="007F7D6C">
        <w:t xml:space="preserve"> the substitution threat. When suppliers alienate their customers, they improve their readiness to use other products that </w:t>
      </w:r>
      <w:r w:rsidR="001171BA">
        <w:t>are</w:t>
      </w:r>
      <w:r w:rsidR="007F7D6C">
        <w:t xml:space="preserve"> available to them. </w:t>
      </w:r>
      <w:r w:rsidR="00F00200">
        <w:t xml:space="preserve">The internet has created a new market place and a new channel. </w:t>
      </w:r>
      <w:r w:rsidR="001171BA">
        <w:t xml:space="preserve">The </w:t>
      </w:r>
      <w:r w:rsidR="00F00200">
        <w:t>Internet has heightened the threa</w:t>
      </w:r>
      <w:r w:rsidR="001171BA">
        <w:t>t</w:t>
      </w:r>
      <w:r w:rsidR="00F00200">
        <w:t xml:space="preserve"> of new substitutes as is offers alternatives to accomplish same tasks. </w:t>
      </w:r>
      <w:bookmarkStart w:id="0" w:name="_GoBack"/>
      <w:bookmarkEnd w:id="0"/>
    </w:p>
    <w:p w:rsidR="00DC4F64" w:rsidRDefault="00DC4F64" w:rsidP="00FD203A">
      <w:r>
        <w:t>f)</w:t>
      </w:r>
    </w:p>
    <w:p w:rsidR="006F4AEE" w:rsidRDefault="000D7A0C" w:rsidP="00FD203A">
      <w:r>
        <w:t>General cultural factors driving global business include;</w:t>
      </w:r>
    </w:p>
    <w:p w:rsidR="000D7A0C" w:rsidRDefault="000D7A0C" w:rsidP="00B0792F">
      <w:pPr>
        <w:pStyle w:val="ListParagraph"/>
        <w:numPr>
          <w:ilvl w:val="0"/>
          <w:numId w:val="5"/>
        </w:numPr>
      </w:pPr>
      <w:r>
        <w:t xml:space="preserve">Global </w:t>
      </w:r>
      <w:r w:rsidR="00B911E8">
        <w:t>communication</w:t>
      </w:r>
      <w:r>
        <w:t xml:space="preserve"> and transportation technologies</w:t>
      </w:r>
    </w:p>
    <w:p w:rsidR="000D7A0C" w:rsidRDefault="000D7A0C" w:rsidP="00B0792F">
      <w:pPr>
        <w:pStyle w:val="ListParagraph"/>
        <w:numPr>
          <w:ilvl w:val="0"/>
          <w:numId w:val="5"/>
        </w:numPr>
      </w:pPr>
      <w:r>
        <w:t>Political stability</w:t>
      </w:r>
    </w:p>
    <w:p w:rsidR="00BB49C8" w:rsidRDefault="00BB49C8" w:rsidP="00B0792F">
      <w:pPr>
        <w:pStyle w:val="ListParagraph"/>
        <w:numPr>
          <w:ilvl w:val="0"/>
          <w:numId w:val="5"/>
        </w:numPr>
      </w:pPr>
      <w:r>
        <w:t>Global knowledge base</w:t>
      </w:r>
    </w:p>
    <w:p w:rsidR="00BB49C8" w:rsidRDefault="00DF451A" w:rsidP="00B0792F">
      <w:pPr>
        <w:pStyle w:val="ListParagraph"/>
        <w:numPr>
          <w:ilvl w:val="0"/>
          <w:numId w:val="5"/>
        </w:numPr>
      </w:pPr>
      <w:r>
        <w:t>The e</w:t>
      </w:r>
      <w:r w:rsidR="00BB49C8">
        <w:t>mergenc</w:t>
      </w:r>
      <w:r>
        <w:t>e</w:t>
      </w:r>
      <w:r w:rsidR="00BB49C8">
        <w:t xml:space="preserve"> of global social norms</w:t>
      </w:r>
    </w:p>
    <w:p w:rsidR="00BB49C8" w:rsidRDefault="00BB49C8" w:rsidP="00FD203A">
      <w:r>
        <w:t>Specific business factors that</w:t>
      </w:r>
      <w:r w:rsidR="00DF451A">
        <w:t xml:space="preserve"> are</w:t>
      </w:r>
      <w:r>
        <w:t xml:space="preserve"> driving global business are;</w:t>
      </w:r>
    </w:p>
    <w:p w:rsidR="00BB49C8" w:rsidRDefault="00964760" w:rsidP="00B0792F">
      <w:pPr>
        <w:pStyle w:val="ListParagraph"/>
        <w:numPr>
          <w:ilvl w:val="0"/>
          <w:numId w:val="6"/>
        </w:numPr>
      </w:pPr>
      <w:r>
        <w:t>Global production operations</w:t>
      </w:r>
    </w:p>
    <w:p w:rsidR="00964760" w:rsidRDefault="00964760" w:rsidP="00B0792F">
      <w:pPr>
        <w:pStyle w:val="ListParagraph"/>
        <w:numPr>
          <w:ilvl w:val="0"/>
          <w:numId w:val="6"/>
        </w:numPr>
      </w:pPr>
      <w:r>
        <w:lastRenderedPageBreak/>
        <w:t>Global coordination</w:t>
      </w:r>
    </w:p>
    <w:p w:rsidR="00964760" w:rsidRDefault="00964760" w:rsidP="00B0792F">
      <w:pPr>
        <w:pStyle w:val="ListParagraph"/>
        <w:numPr>
          <w:ilvl w:val="0"/>
          <w:numId w:val="6"/>
        </w:numPr>
      </w:pPr>
      <w:r>
        <w:t>Global economies scale</w:t>
      </w:r>
    </w:p>
    <w:p w:rsidR="00964760" w:rsidRDefault="00964760" w:rsidP="00B0792F">
      <w:pPr>
        <w:pStyle w:val="ListParagraph"/>
        <w:numPr>
          <w:ilvl w:val="0"/>
          <w:numId w:val="6"/>
        </w:numPr>
      </w:pPr>
      <w:r>
        <w:t>Global workforce</w:t>
      </w:r>
    </w:p>
    <w:p w:rsidR="0006371C" w:rsidRDefault="00C04B47" w:rsidP="00DF3C12">
      <w:pPr>
        <w:ind w:firstLine="360"/>
      </w:pPr>
      <w:r>
        <w:t>At the moment</w:t>
      </w:r>
      <w:r w:rsidR="00DF451A">
        <w:t>,</w:t>
      </w:r>
      <w:r>
        <w:t xml:space="preserve"> political stability is the most problematic.</w:t>
      </w:r>
      <w:r w:rsidR="000310BC">
        <w:t xml:space="preserve"> Political stability </w:t>
      </w:r>
      <w:r w:rsidR="005734E6">
        <w:t xml:space="preserve">is being threatened </w:t>
      </w:r>
      <w:r w:rsidR="000310BC">
        <w:t xml:space="preserve">in many countries </w:t>
      </w:r>
      <w:r w:rsidR="005734E6">
        <w:t>due to lack of democracy and civil war</w:t>
      </w:r>
      <w:r w:rsidR="00DF451A">
        <w:t>,</w:t>
      </w:r>
      <w:r w:rsidR="005734E6">
        <w:t xml:space="preserve"> which a</w:t>
      </w:r>
      <w:r w:rsidR="007427AC">
        <w:t>ffect</w:t>
      </w:r>
      <w:r w:rsidR="00DF451A">
        <w:t>s</w:t>
      </w:r>
      <w:r w:rsidR="007427AC">
        <w:t xml:space="preserve"> the business environment. Global coordination is also problematic at </w:t>
      </w:r>
      <w:r w:rsidR="00B63113">
        <w:t>the</w:t>
      </w:r>
      <w:r w:rsidR="007427AC">
        <w:t xml:space="preserve"> moment. </w:t>
      </w:r>
      <w:r w:rsidR="00A86A66">
        <w:t>Globalization benefits organization</w:t>
      </w:r>
      <w:r w:rsidR="00DF451A">
        <w:t>s</w:t>
      </w:r>
      <w:r w:rsidR="007B21D9">
        <w:t xml:space="preserve">as it provides a </w:t>
      </w:r>
      <w:r w:rsidR="00DF451A">
        <w:t>broad</w:t>
      </w:r>
      <w:r w:rsidR="007B21D9">
        <w:t xml:space="preserve">er market and exposes them to multiplicity of new process ideas and products. </w:t>
      </w:r>
      <w:r w:rsidR="00F43B6D">
        <w:t>Global business coordination</w:t>
      </w:r>
      <w:r w:rsidR="00DF451A">
        <w:t>, therefore,</w:t>
      </w:r>
      <w:r w:rsidR="00091DF3">
        <w:t xml:space="preserve"> exposes firms to complexity and diversity.</w:t>
      </w:r>
    </w:p>
    <w:p w:rsidR="00DC4F64" w:rsidRDefault="00DC4F64" w:rsidP="00FD203A">
      <w:r>
        <w:t>g)</w:t>
      </w:r>
    </w:p>
    <w:p w:rsidR="0086165E" w:rsidRDefault="0086165E" w:rsidP="00FD203A">
      <w:r>
        <w:tab/>
        <w:t>Global information systems provide business</w:t>
      </w:r>
      <w:r w:rsidR="00C70053">
        <w:t xml:space="preserve"> with</w:t>
      </w:r>
      <w:r>
        <w:t xml:space="preserve"> a competitive advantage over others in the market. </w:t>
      </w:r>
      <w:r w:rsidR="001878EA">
        <w:t>Using the global information system will offer information on customer p</w:t>
      </w:r>
      <w:r w:rsidR="00707C8A">
        <w:t>references</w:t>
      </w:r>
      <w:r w:rsidR="00B205A3">
        <w:t>,</w:t>
      </w:r>
      <w:r w:rsidR="00707C8A">
        <w:t xml:space="preserve"> which can be used to make better quality products. </w:t>
      </w:r>
      <w:r w:rsidR="004E710C">
        <w:t xml:space="preserve">The retailer can use the system to leverage for hiring cheaper employees with low wages. </w:t>
      </w:r>
      <w:r w:rsidR="00C94610">
        <w:t>The systems will provide access to a large skilled workforce</w:t>
      </w:r>
      <w:r w:rsidR="00B205A3">
        <w:t>,</w:t>
      </w:r>
      <w:r w:rsidR="00C94610">
        <w:t xml:space="preserve"> which can help the retailer in develop</w:t>
      </w:r>
      <w:r w:rsidR="00B205A3">
        <w:t>ing</w:t>
      </w:r>
      <w:r w:rsidR="00C94610">
        <w:t xml:space="preserve"> and expanding. </w:t>
      </w:r>
    </w:p>
    <w:p w:rsidR="00DC4F64" w:rsidRDefault="00DC4F64" w:rsidP="00FD203A">
      <w:r>
        <w:t>h)</w:t>
      </w:r>
    </w:p>
    <w:p w:rsidR="00856FF9" w:rsidRDefault="00620E01" w:rsidP="00856FF9">
      <w:pPr>
        <w:pStyle w:val="ListParagraph"/>
        <w:numPr>
          <w:ilvl w:val="0"/>
          <w:numId w:val="4"/>
        </w:numPr>
      </w:pPr>
      <w:r>
        <w:t>Insecurity</w:t>
      </w:r>
    </w:p>
    <w:p w:rsidR="00620E01" w:rsidRDefault="00EF04BB" w:rsidP="00856FF9">
      <w:pPr>
        <w:ind w:firstLine="720"/>
      </w:pPr>
      <w:r>
        <w:t xml:space="preserve">Public internets are </w:t>
      </w:r>
      <w:r w:rsidR="0007748E">
        <w:t xml:space="preserve">insecure as they are exposed to </w:t>
      </w:r>
      <w:r w:rsidR="00232B9E">
        <w:t xml:space="preserve">hackers and other cybersecurity criminals. </w:t>
      </w:r>
      <w:r w:rsidR="00472036">
        <w:t>Therefore,</w:t>
      </w:r>
      <w:r w:rsidR="00232B9E">
        <w:t xml:space="preserve"> sharing information using a public internet may expose a company’s information to unauthorized personnel who may use it for malicious intentions. </w:t>
      </w:r>
      <w:r w:rsidR="00472036">
        <w:t xml:space="preserve">Companies opt to use private internet networks to safeguard their </w:t>
      </w:r>
      <w:r w:rsidR="00936EB4">
        <w:t>data</w:t>
      </w:r>
      <w:r w:rsidR="00472036">
        <w:t>.</w:t>
      </w:r>
    </w:p>
    <w:p w:rsidR="00856FF9" w:rsidRDefault="00434C87" w:rsidP="00856FF9">
      <w:pPr>
        <w:pStyle w:val="ListParagraph"/>
        <w:numPr>
          <w:ilvl w:val="0"/>
          <w:numId w:val="4"/>
        </w:numPr>
      </w:pPr>
      <w:r>
        <w:t>Network management</w:t>
      </w:r>
    </w:p>
    <w:p w:rsidR="008E6751" w:rsidRDefault="00856FF9" w:rsidP="00856FF9">
      <w:r>
        <w:lastRenderedPageBreak/>
        <w:tab/>
        <w:t>I</w:t>
      </w:r>
      <w:r w:rsidR="00434C87">
        <w:t xml:space="preserve">n some countries, internet access is controlled while others do not support basic internet services. </w:t>
      </w:r>
      <w:r w:rsidR="00CF1F3C">
        <w:t>Therefore, it is challenging for organizations that rely</w:t>
      </w:r>
      <w:r w:rsidR="00936EB4">
        <w:t xml:space="preserve"> upon</w:t>
      </w:r>
      <w:r w:rsidR="00CF1F3C">
        <w:t xml:space="preserve"> internet use to </w:t>
      </w:r>
      <w:r w:rsidR="00F456DE">
        <w:t xml:space="preserve">operate in those counties. </w:t>
      </w:r>
    </w:p>
    <w:p w:rsidR="00856FF9" w:rsidRDefault="008B3340" w:rsidP="00856FF9">
      <w:pPr>
        <w:pStyle w:val="ListParagraph"/>
        <w:numPr>
          <w:ilvl w:val="0"/>
          <w:numId w:val="4"/>
        </w:numPr>
      </w:pPr>
      <w:r>
        <w:t>Installation delays</w:t>
      </w:r>
    </w:p>
    <w:p w:rsidR="008B3340" w:rsidRDefault="00856FF9" w:rsidP="00856FF9">
      <w:r>
        <w:tab/>
        <w:t>I</w:t>
      </w:r>
      <w:r w:rsidR="005A4EE5">
        <w:t xml:space="preserve">nternet connection </w:t>
      </w:r>
      <w:r w:rsidR="00D65DCC">
        <w:t xml:space="preserve">may take </w:t>
      </w:r>
      <w:r w:rsidR="00936EB4">
        <w:t xml:space="preserve">a </w:t>
      </w:r>
      <w:r w:rsidR="00D65DCC">
        <w:t>longer time</w:t>
      </w:r>
      <w:r w:rsidR="00936EB4">
        <w:t>,</w:t>
      </w:r>
      <w:r w:rsidR="00D65DCC">
        <w:t xml:space="preserve"> which may affect </w:t>
      </w:r>
      <w:r w:rsidR="00C70053">
        <w:t xml:space="preserve">the </w:t>
      </w:r>
      <w:r w:rsidR="00D65DCC">
        <w:t xml:space="preserve">availability of information and </w:t>
      </w:r>
      <w:r w:rsidR="001D0FDF">
        <w:t xml:space="preserve">organizational functions. </w:t>
      </w:r>
    </w:p>
    <w:p w:rsidR="00856FF9" w:rsidRDefault="00686131" w:rsidP="00856FF9">
      <w:pPr>
        <w:pStyle w:val="ListParagraph"/>
        <w:numPr>
          <w:ilvl w:val="0"/>
          <w:numId w:val="4"/>
        </w:numPr>
      </w:pPr>
      <w:r>
        <w:t>Poor qual</w:t>
      </w:r>
      <w:r w:rsidR="00856FF9">
        <w:t>ity of international service</w:t>
      </w:r>
    </w:p>
    <w:p w:rsidR="0059555D" w:rsidRDefault="00686131" w:rsidP="00856FF9">
      <w:pPr>
        <w:ind w:firstLine="720"/>
      </w:pPr>
      <w:r>
        <w:t xml:space="preserve">Internet speeds vary </w:t>
      </w:r>
      <w:r w:rsidR="006F2FE6">
        <w:t xml:space="preserve">in different countries. Some countries have reliable and faster internet </w:t>
      </w:r>
      <w:r w:rsidR="004714DD">
        <w:t xml:space="preserve">speeds as compared to others. </w:t>
      </w:r>
      <w:r w:rsidR="009B7502">
        <w:t>Therefore,</w:t>
      </w:r>
      <w:r w:rsidR="004714DD">
        <w:t xml:space="preserve"> international organizations and companies operating </w:t>
      </w:r>
      <w:r w:rsidR="000D361B">
        <w:t>i</w:t>
      </w:r>
      <w:r w:rsidR="004714DD">
        <w:t>n m</w:t>
      </w:r>
      <w:r w:rsidR="00AD7FAD">
        <w:t xml:space="preserve">ultiple countries cannot rely on </w:t>
      </w:r>
      <w:r w:rsidR="00C70053">
        <w:t xml:space="preserve">the </w:t>
      </w:r>
      <w:r w:rsidR="00AD7FAD">
        <w:t>inter</w:t>
      </w:r>
      <w:r w:rsidR="0059555D">
        <w:t>net offered in other countries.</w:t>
      </w:r>
    </w:p>
    <w:p w:rsidR="0059555D" w:rsidRDefault="0059555D">
      <w:pPr>
        <w:spacing w:line="240" w:lineRule="auto"/>
      </w:pPr>
      <w:r>
        <w:br w:type="page"/>
      </w:r>
    </w:p>
    <w:p w:rsidR="00686131" w:rsidRDefault="0059555D" w:rsidP="004A6564">
      <w:pPr>
        <w:jc w:val="center"/>
      </w:pPr>
      <w:r>
        <w:lastRenderedPageBreak/>
        <w:t>References</w:t>
      </w:r>
    </w:p>
    <w:p w:rsidR="00057F88" w:rsidRDefault="00057F88" w:rsidP="00057F88">
      <w:pPr>
        <w:ind w:left="720" w:hanging="720"/>
        <w:rPr>
          <w:color w:val="222222"/>
          <w:shd w:val="clear" w:color="auto" w:fill="FFFFFF"/>
        </w:rPr>
      </w:pPr>
      <w:r w:rsidRPr="00057F88">
        <w:rPr>
          <w:color w:val="222222"/>
          <w:shd w:val="clear" w:color="auto" w:fill="FFFFFF"/>
        </w:rPr>
        <w:t>Adeyemi, G. A., Olukunle, B. G., &amp; Ede, A. N. (2016). Geographic Information Systems Application in Sustainable Business Intelligence Analysis.</w:t>
      </w:r>
    </w:p>
    <w:p w:rsidR="00B322E0" w:rsidRPr="00B322E0" w:rsidRDefault="00B322E0" w:rsidP="00057F88">
      <w:pPr>
        <w:ind w:left="720" w:hanging="720"/>
      </w:pPr>
      <w:r w:rsidRPr="00B322E0">
        <w:rPr>
          <w:color w:val="222222"/>
          <w:shd w:val="clear" w:color="auto" w:fill="FFFFFF"/>
        </w:rPr>
        <w:t>Hanafizadeh, P., Hatami, P., &amp;Bohlin, E. (2019). Business models of Internet service providers. </w:t>
      </w:r>
      <w:r w:rsidRPr="00B322E0">
        <w:rPr>
          <w:i/>
          <w:iCs/>
          <w:color w:val="222222"/>
          <w:shd w:val="clear" w:color="auto" w:fill="FFFFFF"/>
        </w:rPr>
        <w:t>NETNOMICS: Economic Research and Electronic Networking</w:t>
      </w:r>
      <w:r w:rsidRPr="00B322E0">
        <w:rPr>
          <w:color w:val="222222"/>
          <w:shd w:val="clear" w:color="auto" w:fill="FFFFFF"/>
        </w:rPr>
        <w:t>, </w:t>
      </w:r>
      <w:r w:rsidRPr="00B322E0">
        <w:rPr>
          <w:i/>
          <w:iCs/>
          <w:color w:val="222222"/>
          <w:shd w:val="clear" w:color="auto" w:fill="FFFFFF"/>
        </w:rPr>
        <w:t>20</w:t>
      </w:r>
      <w:r w:rsidRPr="00B322E0">
        <w:rPr>
          <w:color w:val="222222"/>
          <w:shd w:val="clear" w:color="auto" w:fill="FFFFFF"/>
        </w:rPr>
        <w:t>(1), 55-99.</w:t>
      </w:r>
    </w:p>
    <w:p w:rsidR="0059555D" w:rsidRPr="00B322E0" w:rsidRDefault="00064AF3" w:rsidP="00064AF3">
      <w:pPr>
        <w:ind w:left="720" w:hanging="720"/>
        <w:rPr>
          <w:color w:val="222222"/>
          <w:shd w:val="clear" w:color="auto" w:fill="FFFFFF"/>
        </w:rPr>
      </w:pPr>
      <w:r w:rsidRPr="00B322E0">
        <w:rPr>
          <w:color w:val="222222"/>
          <w:shd w:val="clear" w:color="auto" w:fill="FFFFFF"/>
        </w:rPr>
        <w:t>Hong, S. (2016). Two-channel user authentication by using USB on Cloud. </w:t>
      </w:r>
      <w:r w:rsidRPr="00B322E0">
        <w:rPr>
          <w:i/>
          <w:iCs/>
          <w:color w:val="222222"/>
          <w:shd w:val="clear" w:color="auto" w:fill="FFFFFF"/>
        </w:rPr>
        <w:t>Journal of Computer Virology and Hacking Techniques</w:t>
      </w:r>
      <w:r w:rsidRPr="00B322E0">
        <w:rPr>
          <w:color w:val="222222"/>
          <w:shd w:val="clear" w:color="auto" w:fill="FFFFFF"/>
        </w:rPr>
        <w:t>, </w:t>
      </w:r>
      <w:r w:rsidRPr="00B322E0">
        <w:rPr>
          <w:i/>
          <w:iCs/>
          <w:color w:val="222222"/>
          <w:shd w:val="clear" w:color="auto" w:fill="FFFFFF"/>
        </w:rPr>
        <w:t>12</w:t>
      </w:r>
      <w:r w:rsidRPr="00B322E0">
        <w:rPr>
          <w:color w:val="222222"/>
          <w:shd w:val="clear" w:color="auto" w:fill="FFFFFF"/>
        </w:rPr>
        <w:t>(3), 137-143.</w:t>
      </w:r>
    </w:p>
    <w:p w:rsidR="004D30FB" w:rsidRPr="00B322E0" w:rsidRDefault="004D30FB" w:rsidP="00064AF3">
      <w:pPr>
        <w:ind w:left="720" w:hanging="720"/>
        <w:rPr>
          <w:color w:val="222222"/>
          <w:shd w:val="clear" w:color="auto" w:fill="FFFFFF"/>
        </w:rPr>
      </w:pPr>
      <w:r w:rsidRPr="00B322E0">
        <w:rPr>
          <w:color w:val="222222"/>
          <w:shd w:val="clear" w:color="auto" w:fill="FFFFFF"/>
        </w:rPr>
        <w:t>Marceau, B. W., &amp; Serra, M. A. (2016). </w:t>
      </w:r>
      <w:r w:rsidRPr="00B322E0">
        <w:rPr>
          <w:i/>
          <w:iCs/>
          <w:color w:val="222222"/>
          <w:shd w:val="clear" w:color="auto" w:fill="FFFFFF"/>
        </w:rPr>
        <w:t>U.S. Patent No. 9,244,922</w:t>
      </w:r>
      <w:r w:rsidRPr="00B322E0">
        <w:rPr>
          <w:color w:val="222222"/>
          <w:shd w:val="clear" w:color="auto" w:fill="FFFFFF"/>
        </w:rPr>
        <w:t>. Washington, DC: U.S. Patent and Trademark Office.</w:t>
      </w:r>
    </w:p>
    <w:p w:rsidR="005B725A" w:rsidRPr="00B322E0" w:rsidRDefault="005B725A" w:rsidP="00064AF3">
      <w:pPr>
        <w:ind w:left="720" w:hanging="720"/>
        <w:rPr>
          <w:color w:val="222222"/>
          <w:shd w:val="clear" w:color="auto" w:fill="FFFFFF"/>
        </w:rPr>
      </w:pPr>
      <w:r w:rsidRPr="00B322E0">
        <w:rPr>
          <w:color w:val="222222"/>
          <w:shd w:val="clear" w:color="auto" w:fill="FFFFFF"/>
        </w:rPr>
        <w:t>Meyer, C., &amp; Cohen, D. G. (2018, July). Porter’s Five Forces in the Post-industrial Age. In </w:t>
      </w:r>
      <w:r w:rsidRPr="00B322E0">
        <w:rPr>
          <w:i/>
          <w:iCs/>
          <w:color w:val="222222"/>
          <w:shd w:val="clear" w:color="auto" w:fill="FFFFFF"/>
        </w:rPr>
        <w:t>Academy of Management Proceedings</w:t>
      </w:r>
      <w:r w:rsidRPr="00B322E0">
        <w:rPr>
          <w:color w:val="222222"/>
          <w:shd w:val="clear" w:color="auto" w:fill="FFFFFF"/>
        </w:rPr>
        <w:t> (Vol. 2018, No. 1, p. 16589). Briarcliff Manor, NY 10510: Academy of Management.</w:t>
      </w:r>
    </w:p>
    <w:p w:rsidR="00B322E0" w:rsidRPr="00B322E0" w:rsidRDefault="00B322E0" w:rsidP="00064AF3">
      <w:pPr>
        <w:ind w:left="720" w:hanging="720"/>
      </w:pPr>
      <w:r w:rsidRPr="00B322E0">
        <w:rPr>
          <w:color w:val="222222"/>
          <w:shd w:val="clear" w:color="auto" w:fill="FFFFFF"/>
        </w:rPr>
        <w:t>Prasad, A., &amp;Warrier, L. (2016). Mr. Porter and the new world of increasing returns to scale. </w:t>
      </w:r>
      <w:r w:rsidRPr="00B322E0">
        <w:rPr>
          <w:i/>
          <w:iCs/>
          <w:color w:val="222222"/>
          <w:shd w:val="clear" w:color="auto" w:fill="FFFFFF"/>
        </w:rPr>
        <w:t>Journal of Management Research</w:t>
      </w:r>
      <w:r w:rsidRPr="00B322E0">
        <w:rPr>
          <w:color w:val="222222"/>
          <w:shd w:val="clear" w:color="auto" w:fill="FFFFFF"/>
        </w:rPr>
        <w:t>, </w:t>
      </w:r>
      <w:r w:rsidRPr="00B322E0">
        <w:rPr>
          <w:i/>
          <w:iCs/>
          <w:color w:val="222222"/>
          <w:shd w:val="clear" w:color="auto" w:fill="FFFFFF"/>
        </w:rPr>
        <w:t>16</w:t>
      </w:r>
      <w:r w:rsidRPr="00B322E0">
        <w:rPr>
          <w:color w:val="222222"/>
          <w:shd w:val="clear" w:color="auto" w:fill="FFFFFF"/>
        </w:rPr>
        <w:t>(1), 3-15.</w:t>
      </w:r>
    </w:p>
    <w:p w:rsidR="00382763" w:rsidRPr="00B322E0" w:rsidRDefault="00ED18D0" w:rsidP="00FD203A">
      <w:pPr>
        <w:rPr>
          <w:color w:val="222222"/>
          <w:shd w:val="clear" w:color="auto" w:fill="FFFFFF"/>
        </w:rPr>
      </w:pPr>
      <w:r w:rsidRPr="00B322E0">
        <w:rPr>
          <w:color w:val="222222"/>
          <w:shd w:val="clear" w:color="auto" w:fill="FFFFFF"/>
        </w:rPr>
        <w:t>Petermann, A. (2017). Graph Pattern Mining for Business Decision Support. In </w:t>
      </w:r>
      <w:r w:rsidRPr="00B322E0">
        <w:rPr>
          <w:i/>
          <w:iCs/>
          <w:color w:val="222222"/>
          <w:shd w:val="clear" w:color="auto" w:fill="FFFFFF"/>
        </w:rPr>
        <w:t>PhD@ VLDB</w:t>
      </w:r>
      <w:r w:rsidRPr="00B322E0">
        <w:rPr>
          <w:color w:val="222222"/>
          <w:shd w:val="clear" w:color="auto" w:fill="FFFFFF"/>
        </w:rPr>
        <w:t>.</w:t>
      </w:r>
    </w:p>
    <w:p w:rsidR="00837390" w:rsidRPr="00B322E0" w:rsidRDefault="00837390" w:rsidP="00837390">
      <w:pPr>
        <w:ind w:left="720" w:hanging="720"/>
      </w:pPr>
      <w:r w:rsidRPr="00B322E0">
        <w:rPr>
          <w:color w:val="222222"/>
          <w:shd w:val="clear" w:color="auto" w:fill="FFFFFF"/>
        </w:rPr>
        <w:t xml:space="preserve">Sorsa, K. (2018). Assisted e-commerce as a tool to gap digital divides possibilities of adapting the Indian model to </w:t>
      </w:r>
      <w:r w:rsidR="00C70053" w:rsidRPr="00B322E0">
        <w:rPr>
          <w:color w:val="222222"/>
          <w:shd w:val="clear" w:color="auto" w:fill="FFFFFF"/>
        </w:rPr>
        <w:t xml:space="preserve">the </w:t>
      </w:r>
      <w:r w:rsidRPr="00B322E0">
        <w:rPr>
          <w:color w:val="222222"/>
          <w:shd w:val="clear" w:color="auto" w:fill="FFFFFF"/>
        </w:rPr>
        <w:t>Finnish environment.</w:t>
      </w:r>
    </w:p>
    <w:p w:rsidR="00FB4368" w:rsidRDefault="00FB4368" w:rsidP="00FD203A"/>
    <w:p w:rsidR="009C4826" w:rsidRDefault="009C4826" w:rsidP="00FD203A">
      <w:r>
        <w:tab/>
      </w:r>
    </w:p>
    <w:p w:rsidR="00907537" w:rsidRPr="00C641D0" w:rsidRDefault="00907537" w:rsidP="00853FE7"/>
    <w:sectPr w:rsidR="00907537" w:rsidRPr="00C641D0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082B" w:rsidRDefault="0072082B" w:rsidP="004D6A5D">
      <w:pPr>
        <w:spacing w:line="240" w:lineRule="auto"/>
      </w:pPr>
      <w:r>
        <w:separator/>
      </w:r>
    </w:p>
  </w:endnote>
  <w:endnote w:type="continuationSeparator" w:id="1">
    <w:p w:rsidR="0072082B" w:rsidRDefault="0072082B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082B" w:rsidRDefault="0072082B" w:rsidP="004D6A5D">
      <w:pPr>
        <w:spacing w:line="240" w:lineRule="auto"/>
      </w:pPr>
      <w:r>
        <w:separator/>
      </w:r>
    </w:p>
  </w:footnote>
  <w:footnote w:type="continuationSeparator" w:id="1">
    <w:p w:rsidR="0072082B" w:rsidRDefault="0072082B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181453" w:rsidP="00CB5B41">
    <w:pPr>
      <w:pStyle w:val="Header"/>
    </w:pPr>
    <w:r>
      <w:t>DISCUSSION QUESTIONS</w:t>
    </w:r>
    <w:r w:rsidR="00CB5B41">
      <w:tab/>
    </w:r>
    <w:r w:rsidR="00CB5B41">
      <w:tab/>
    </w:r>
    <w:r w:rsidR="006C56BA">
      <w:fldChar w:fldCharType="begin"/>
    </w:r>
    <w:r w:rsidR="00CB5B41">
      <w:instrText xml:space="preserve"> PAGE   \* MERGEFORMAT </w:instrText>
    </w:r>
    <w:r w:rsidR="006C56BA">
      <w:fldChar w:fldCharType="separate"/>
    </w:r>
    <w:r w:rsidR="00673CF6">
      <w:rPr>
        <w:noProof/>
      </w:rPr>
      <w:t>11</w:t>
    </w:r>
    <w:r w:rsidR="006C56BA">
      <w:rPr>
        <w:noProof/>
      </w:rPr>
      <w:fldChar w:fldCharType="end"/>
    </w:r>
  </w:p>
  <w:p w:rsidR="004D6A5D" w:rsidRDefault="004D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5B41" w:rsidP="00CB5B41">
    <w:pPr>
      <w:pStyle w:val="Header"/>
    </w:pPr>
    <w:r>
      <w:t xml:space="preserve">Running head: </w:t>
    </w:r>
    <w:r w:rsidR="00E54FAF">
      <w:t>DISCUSSION QUESTIONS</w:t>
    </w:r>
    <w:r>
      <w:tab/>
    </w:r>
    <w:r>
      <w:tab/>
    </w:r>
    <w:r w:rsidR="006C56BA">
      <w:fldChar w:fldCharType="begin"/>
    </w:r>
    <w:r>
      <w:instrText xml:space="preserve"> PAGE   \* MERGEFORMAT </w:instrText>
    </w:r>
    <w:r w:rsidR="006C56BA">
      <w:fldChar w:fldCharType="separate"/>
    </w:r>
    <w:r w:rsidR="00673CF6">
      <w:rPr>
        <w:noProof/>
      </w:rPr>
      <w:t>1</w:t>
    </w:r>
    <w:r w:rsidR="006C56BA">
      <w:rPr>
        <w:noProof/>
      </w:rPr>
      <w:fldChar w:fldCharType="end"/>
    </w:r>
  </w:p>
  <w:p w:rsidR="00CB5B41" w:rsidRDefault="00CB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320A69FF"/>
    <w:multiLevelType w:val="hybridMultilevel"/>
    <w:tmpl w:val="3DA8C3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861032"/>
    <w:multiLevelType w:val="hybridMultilevel"/>
    <w:tmpl w:val="136EBA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3D1BE9"/>
    <w:multiLevelType w:val="hybridMultilevel"/>
    <w:tmpl w:val="8B2ECC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B21ABE"/>
    <w:multiLevelType w:val="hybridMultilevel"/>
    <w:tmpl w:val="4990791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16A31D5"/>
    <w:multiLevelType w:val="hybridMultilevel"/>
    <w:tmpl w:val="EAE4B39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ttachedTemplate r:id="rId1"/>
  <w:defaultTabStop w:val="720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LUwM7G0tDA3NjEzMzBW0lEKTi0uzszPAykwqQUAUKL1QSwAAAA="/>
  </w:docVars>
  <w:rsids>
    <w:rsidRoot w:val="00663B13"/>
    <w:rsid w:val="000161FE"/>
    <w:rsid w:val="00020504"/>
    <w:rsid w:val="000257B6"/>
    <w:rsid w:val="000310BC"/>
    <w:rsid w:val="00054681"/>
    <w:rsid w:val="0005752C"/>
    <w:rsid w:val="00057F88"/>
    <w:rsid w:val="00060B20"/>
    <w:rsid w:val="0006263B"/>
    <w:rsid w:val="0006371C"/>
    <w:rsid w:val="00064AF3"/>
    <w:rsid w:val="00067683"/>
    <w:rsid w:val="0007748E"/>
    <w:rsid w:val="000803C9"/>
    <w:rsid w:val="00082829"/>
    <w:rsid w:val="00084E26"/>
    <w:rsid w:val="00086729"/>
    <w:rsid w:val="00091DF3"/>
    <w:rsid w:val="000B79CA"/>
    <w:rsid w:val="000C01AA"/>
    <w:rsid w:val="000C01F9"/>
    <w:rsid w:val="000C57C8"/>
    <w:rsid w:val="000C7DD3"/>
    <w:rsid w:val="000D0457"/>
    <w:rsid w:val="000D0DAF"/>
    <w:rsid w:val="000D361B"/>
    <w:rsid w:val="000D397C"/>
    <w:rsid w:val="000D5381"/>
    <w:rsid w:val="000D7A0C"/>
    <w:rsid w:val="000E1322"/>
    <w:rsid w:val="000E59BE"/>
    <w:rsid w:val="001171BA"/>
    <w:rsid w:val="001342D0"/>
    <w:rsid w:val="001375F8"/>
    <w:rsid w:val="00143835"/>
    <w:rsid w:val="00147F2D"/>
    <w:rsid w:val="00153B4A"/>
    <w:rsid w:val="00154BCF"/>
    <w:rsid w:val="00154D26"/>
    <w:rsid w:val="0015762C"/>
    <w:rsid w:val="001673C3"/>
    <w:rsid w:val="00167D20"/>
    <w:rsid w:val="00170657"/>
    <w:rsid w:val="00170D23"/>
    <w:rsid w:val="0017134D"/>
    <w:rsid w:val="00171668"/>
    <w:rsid w:val="001721D0"/>
    <w:rsid w:val="00173C8A"/>
    <w:rsid w:val="00175BDD"/>
    <w:rsid w:val="001778B1"/>
    <w:rsid w:val="00181453"/>
    <w:rsid w:val="001878EA"/>
    <w:rsid w:val="00190382"/>
    <w:rsid w:val="00190B76"/>
    <w:rsid w:val="00192290"/>
    <w:rsid w:val="001B510D"/>
    <w:rsid w:val="001D0FDF"/>
    <w:rsid w:val="001D792C"/>
    <w:rsid w:val="001F1081"/>
    <w:rsid w:val="001F3E55"/>
    <w:rsid w:val="001F3FA1"/>
    <w:rsid w:val="001F70D2"/>
    <w:rsid w:val="002040A4"/>
    <w:rsid w:val="00207C70"/>
    <w:rsid w:val="002122A3"/>
    <w:rsid w:val="0022145D"/>
    <w:rsid w:val="00232B9E"/>
    <w:rsid w:val="00234D80"/>
    <w:rsid w:val="00236FAC"/>
    <w:rsid w:val="002460B8"/>
    <w:rsid w:val="00253ADE"/>
    <w:rsid w:val="00256793"/>
    <w:rsid w:val="002735C6"/>
    <w:rsid w:val="00295C8B"/>
    <w:rsid w:val="002A67AE"/>
    <w:rsid w:val="002B372C"/>
    <w:rsid w:val="002B4929"/>
    <w:rsid w:val="002B5EE3"/>
    <w:rsid w:val="002C0161"/>
    <w:rsid w:val="002C1A52"/>
    <w:rsid w:val="002D11A1"/>
    <w:rsid w:val="002F6B6E"/>
    <w:rsid w:val="0030206D"/>
    <w:rsid w:val="0030682C"/>
    <w:rsid w:val="003133D8"/>
    <w:rsid w:val="0032388A"/>
    <w:rsid w:val="003322A1"/>
    <w:rsid w:val="00333C06"/>
    <w:rsid w:val="003376A0"/>
    <w:rsid w:val="003555B3"/>
    <w:rsid w:val="00357DA2"/>
    <w:rsid w:val="00360FA5"/>
    <w:rsid w:val="00361B2F"/>
    <w:rsid w:val="00370CF4"/>
    <w:rsid w:val="00370F0D"/>
    <w:rsid w:val="00374974"/>
    <w:rsid w:val="003805FE"/>
    <w:rsid w:val="00382763"/>
    <w:rsid w:val="003877C4"/>
    <w:rsid w:val="00390BEC"/>
    <w:rsid w:val="003A1083"/>
    <w:rsid w:val="003A1929"/>
    <w:rsid w:val="003A2B0F"/>
    <w:rsid w:val="003A6651"/>
    <w:rsid w:val="003B00D4"/>
    <w:rsid w:val="003E6087"/>
    <w:rsid w:val="003F1D22"/>
    <w:rsid w:val="0040083F"/>
    <w:rsid w:val="004024ED"/>
    <w:rsid w:val="004122F2"/>
    <w:rsid w:val="00413DB6"/>
    <w:rsid w:val="004170A0"/>
    <w:rsid w:val="00434782"/>
    <w:rsid w:val="00434C87"/>
    <w:rsid w:val="0044432F"/>
    <w:rsid w:val="0045113A"/>
    <w:rsid w:val="00452489"/>
    <w:rsid w:val="004530AE"/>
    <w:rsid w:val="00454EFF"/>
    <w:rsid w:val="004670F2"/>
    <w:rsid w:val="004714DD"/>
    <w:rsid w:val="00472036"/>
    <w:rsid w:val="00476421"/>
    <w:rsid w:val="00483C99"/>
    <w:rsid w:val="004877FE"/>
    <w:rsid w:val="00490B28"/>
    <w:rsid w:val="00497704"/>
    <w:rsid w:val="004A2B8C"/>
    <w:rsid w:val="004A6564"/>
    <w:rsid w:val="004B4B92"/>
    <w:rsid w:val="004B4CC2"/>
    <w:rsid w:val="004C086E"/>
    <w:rsid w:val="004D30FB"/>
    <w:rsid w:val="004D6A5D"/>
    <w:rsid w:val="004E0D7D"/>
    <w:rsid w:val="004E2A8A"/>
    <w:rsid w:val="004E629C"/>
    <w:rsid w:val="004E710C"/>
    <w:rsid w:val="00503852"/>
    <w:rsid w:val="00523044"/>
    <w:rsid w:val="00525E73"/>
    <w:rsid w:val="00545E5D"/>
    <w:rsid w:val="00553899"/>
    <w:rsid w:val="0055504D"/>
    <w:rsid w:val="0056475E"/>
    <w:rsid w:val="005716B7"/>
    <w:rsid w:val="005734E6"/>
    <w:rsid w:val="005738AE"/>
    <w:rsid w:val="005739E2"/>
    <w:rsid w:val="005828F0"/>
    <w:rsid w:val="005934FA"/>
    <w:rsid w:val="00594E6D"/>
    <w:rsid w:val="0059555D"/>
    <w:rsid w:val="005A4EE5"/>
    <w:rsid w:val="005B1C89"/>
    <w:rsid w:val="005B2A69"/>
    <w:rsid w:val="005B4BC3"/>
    <w:rsid w:val="005B4FD8"/>
    <w:rsid w:val="005B6159"/>
    <w:rsid w:val="005B725A"/>
    <w:rsid w:val="005D6165"/>
    <w:rsid w:val="005D70B4"/>
    <w:rsid w:val="005E7EA5"/>
    <w:rsid w:val="005F1989"/>
    <w:rsid w:val="005F73B2"/>
    <w:rsid w:val="00612CA6"/>
    <w:rsid w:val="006158D1"/>
    <w:rsid w:val="00616E08"/>
    <w:rsid w:val="00620E01"/>
    <w:rsid w:val="00622CAD"/>
    <w:rsid w:val="00623FDD"/>
    <w:rsid w:val="0063020A"/>
    <w:rsid w:val="006331EF"/>
    <w:rsid w:val="0063577C"/>
    <w:rsid w:val="00640BBD"/>
    <w:rsid w:val="00640EE9"/>
    <w:rsid w:val="00641C71"/>
    <w:rsid w:val="0064683D"/>
    <w:rsid w:val="00657C55"/>
    <w:rsid w:val="00663B13"/>
    <w:rsid w:val="00671496"/>
    <w:rsid w:val="00673CF6"/>
    <w:rsid w:val="006762AA"/>
    <w:rsid w:val="00686131"/>
    <w:rsid w:val="006909B3"/>
    <w:rsid w:val="006A3710"/>
    <w:rsid w:val="006B090F"/>
    <w:rsid w:val="006B6068"/>
    <w:rsid w:val="006C56BA"/>
    <w:rsid w:val="006C62B2"/>
    <w:rsid w:val="006C64FD"/>
    <w:rsid w:val="006F1886"/>
    <w:rsid w:val="006F2FE6"/>
    <w:rsid w:val="006F4AEE"/>
    <w:rsid w:val="006F6499"/>
    <w:rsid w:val="007031FB"/>
    <w:rsid w:val="00707C8A"/>
    <w:rsid w:val="0072082B"/>
    <w:rsid w:val="00722A18"/>
    <w:rsid w:val="0072352F"/>
    <w:rsid w:val="00725B9E"/>
    <w:rsid w:val="0073172B"/>
    <w:rsid w:val="0073428F"/>
    <w:rsid w:val="00735D68"/>
    <w:rsid w:val="0073726A"/>
    <w:rsid w:val="007427AC"/>
    <w:rsid w:val="00742F49"/>
    <w:rsid w:val="007437DC"/>
    <w:rsid w:val="0075348E"/>
    <w:rsid w:val="0075448F"/>
    <w:rsid w:val="00763587"/>
    <w:rsid w:val="007A0FB6"/>
    <w:rsid w:val="007B21D9"/>
    <w:rsid w:val="007C6649"/>
    <w:rsid w:val="007D1B5A"/>
    <w:rsid w:val="007D25A0"/>
    <w:rsid w:val="007D2930"/>
    <w:rsid w:val="007D74D6"/>
    <w:rsid w:val="007E15F0"/>
    <w:rsid w:val="007E7A74"/>
    <w:rsid w:val="007F0731"/>
    <w:rsid w:val="007F7D6C"/>
    <w:rsid w:val="007F7E70"/>
    <w:rsid w:val="00800589"/>
    <w:rsid w:val="00802E02"/>
    <w:rsid w:val="008035B5"/>
    <w:rsid w:val="00816B8B"/>
    <w:rsid w:val="00823D3B"/>
    <w:rsid w:val="00837390"/>
    <w:rsid w:val="00853FE7"/>
    <w:rsid w:val="00856FF9"/>
    <w:rsid w:val="0086165E"/>
    <w:rsid w:val="00863188"/>
    <w:rsid w:val="00881414"/>
    <w:rsid w:val="008B0B4D"/>
    <w:rsid w:val="008B3340"/>
    <w:rsid w:val="008E2147"/>
    <w:rsid w:val="008E6751"/>
    <w:rsid w:val="008E791F"/>
    <w:rsid w:val="008F53FD"/>
    <w:rsid w:val="009007AA"/>
    <w:rsid w:val="00902D28"/>
    <w:rsid w:val="00907537"/>
    <w:rsid w:val="009364FA"/>
    <w:rsid w:val="00936EB4"/>
    <w:rsid w:val="00943B5C"/>
    <w:rsid w:val="00947B51"/>
    <w:rsid w:val="00951437"/>
    <w:rsid w:val="009521CF"/>
    <w:rsid w:val="009637F1"/>
    <w:rsid w:val="00964760"/>
    <w:rsid w:val="00981449"/>
    <w:rsid w:val="0098672F"/>
    <w:rsid w:val="009B7502"/>
    <w:rsid w:val="009C10A6"/>
    <w:rsid w:val="009C4826"/>
    <w:rsid w:val="009C4E87"/>
    <w:rsid w:val="009C6808"/>
    <w:rsid w:val="009D2700"/>
    <w:rsid w:val="009F7FCC"/>
    <w:rsid w:val="00A05467"/>
    <w:rsid w:val="00A05713"/>
    <w:rsid w:val="00A067E6"/>
    <w:rsid w:val="00A120BA"/>
    <w:rsid w:val="00A14C83"/>
    <w:rsid w:val="00A1538F"/>
    <w:rsid w:val="00A2161F"/>
    <w:rsid w:val="00A449B5"/>
    <w:rsid w:val="00A466A4"/>
    <w:rsid w:val="00A5763A"/>
    <w:rsid w:val="00A60551"/>
    <w:rsid w:val="00A86A66"/>
    <w:rsid w:val="00AA0662"/>
    <w:rsid w:val="00AC3F0C"/>
    <w:rsid w:val="00AD63B0"/>
    <w:rsid w:val="00AD7FAD"/>
    <w:rsid w:val="00AE6454"/>
    <w:rsid w:val="00AE7FFA"/>
    <w:rsid w:val="00AF2810"/>
    <w:rsid w:val="00AF51D9"/>
    <w:rsid w:val="00B06C4E"/>
    <w:rsid w:val="00B0792F"/>
    <w:rsid w:val="00B205A3"/>
    <w:rsid w:val="00B30F4C"/>
    <w:rsid w:val="00B322E0"/>
    <w:rsid w:val="00B32315"/>
    <w:rsid w:val="00B34A80"/>
    <w:rsid w:val="00B54689"/>
    <w:rsid w:val="00B616AE"/>
    <w:rsid w:val="00B63113"/>
    <w:rsid w:val="00B63F1D"/>
    <w:rsid w:val="00B7498F"/>
    <w:rsid w:val="00B777AE"/>
    <w:rsid w:val="00B80BA9"/>
    <w:rsid w:val="00B8273E"/>
    <w:rsid w:val="00B911E8"/>
    <w:rsid w:val="00BA07B5"/>
    <w:rsid w:val="00BB49C8"/>
    <w:rsid w:val="00BB7534"/>
    <w:rsid w:val="00BC0B19"/>
    <w:rsid w:val="00BD2969"/>
    <w:rsid w:val="00BD4189"/>
    <w:rsid w:val="00BD5E7B"/>
    <w:rsid w:val="00BE5171"/>
    <w:rsid w:val="00BE6524"/>
    <w:rsid w:val="00C00033"/>
    <w:rsid w:val="00C04297"/>
    <w:rsid w:val="00C04B47"/>
    <w:rsid w:val="00C2306D"/>
    <w:rsid w:val="00C301CC"/>
    <w:rsid w:val="00C442B6"/>
    <w:rsid w:val="00C51C64"/>
    <w:rsid w:val="00C53F66"/>
    <w:rsid w:val="00C55F7C"/>
    <w:rsid w:val="00C641D0"/>
    <w:rsid w:val="00C669BD"/>
    <w:rsid w:val="00C70053"/>
    <w:rsid w:val="00C92DD8"/>
    <w:rsid w:val="00C94610"/>
    <w:rsid w:val="00C965CB"/>
    <w:rsid w:val="00CB03F5"/>
    <w:rsid w:val="00CB1968"/>
    <w:rsid w:val="00CB2C09"/>
    <w:rsid w:val="00CB59CB"/>
    <w:rsid w:val="00CB5B41"/>
    <w:rsid w:val="00CD1AFC"/>
    <w:rsid w:val="00CD7757"/>
    <w:rsid w:val="00CE1E42"/>
    <w:rsid w:val="00CE40B0"/>
    <w:rsid w:val="00CE427E"/>
    <w:rsid w:val="00CF1F3C"/>
    <w:rsid w:val="00D13944"/>
    <w:rsid w:val="00D32FC4"/>
    <w:rsid w:val="00D379E3"/>
    <w:rsid w:val="00D56BC5"/>
    <w:rsid w:val="00D57D56"/>
    <w:rsid w:val="00D6109B"/>
    <w:rsid w:val="00D65DCC"/>
    <w:rsid w:val="00D701B4"/>
    <w:rsid w:val="00D75B03"/>
    <w:rsid w:val="00D85457"/>
    <w:rsid w:val="00D9267B"/>
    <w:rsid w:val="00DA0B82"/>
    <w:rsid w:val="00DA3459"/>
    <w:rsid w:val="00DB2D99"/>
    <w:rsid w:val="00DC4112"/>
    <w:rsid w:val="00DC4F64"/>
    <w:rsid w:val="00DE1872"/>
    <w:rsid w:val="00DF3C12"/>
    <w:rsid w:val="00DF451A"/>
    <w:rsid w:val="00DF70B9"/>
    <w:rsid w:val="00E013DB"/>
    <w:rsid w:val="00E056CD"/>
    <w:rsid w:val="00E05FDB"/>
    <w:rsid w:val="00E06137"/>
    <w:rsid w:val="00E106C4"/>
    <w:rsid w:val="00E13116"/>
    <w:rsid w:val="00E26FF3"/>
    <w:rsid w:val="00E54FAF"/>
    <w:rsid w:val="00E57536"/>
    <w:rsid w:val="00E61C0C"/>
    <w:rsid w:val="00E71D8A"/>
    <w:rsid w:val="00E74A83"/>
    <w:rsid w:val="00E873B8"/>
    <w:rsid w:val="00E963D0"/>
    <w:rsid w:val="00EA3AB9"/>
    <w:rsid w:val="00EA74E4"/>
    <w:rsid w:val="00EB68B5"/>
    <w:rsid w:val="00EB7B9F"/>
    <w:rsid w:val="00ED18D0"/>
    <w:rsid w:val="00EE50D7"/>
    <w:rsid w:val="00EE7B66"/>
    <w:rsid w:val="00EF04BB"/>
    <w:rsid w:val="00EF7AE7"/>
    <w:rsid w:val="00F00200"/>
    <w:rsid w:val="00F1424D"/>
    <w:rsid w:val="00F16E5C"/>
    <w:rsid w:val="00F20747"/>
    <w:rsid w:val="00F20DF1"/>
    <w:rsid w:val="00F3361E"/>
    <w:rsid w:val="00F423C7"/>
    <w:rsid w:val="00F42ACC"/>
    <w:rsid w:val="00F43B6D"/>
    <w:rsid w:val="00F456DE"/>
    <w:rsid w:val="00F55579"/>
    <w:rsid w:val="00F55790"/>
    <w:rsid w:val="00F57308"/>
    <w:rsid w:val="00F822A5"/>
    <w:rsid w:val="00F85DFE"/>
    <w:rsid w:val="00F936F4"/>
    <w:rsid w:val="00F93D1E"/>
    <w:rsid w:val="00FA23DC"/>
    <w:rsid w:val="00FA5975"/>
    <w:rsid w:val="00FA5994"/>
    <w:rsid w:val="00FB4368"/>
    <w:rsid w:val="00FB7DE6"/>
    <w:rsid w:val="00FC59F0"/>
    <w:rsid w:val="00FD123C"/>
    <w:rsid w:val="00FD203A"/>
    <w:rsid w:val="00FD35E2"/>
    <w:rsid w:val="00FE0B42"/>
    <w:rsid w:val="00FE196D"/>
    <w:rsid w:val="00FE5206"/>
    <w:rsid w:val="00FE53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57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  <w:style w:type="paragraph" w:styleId="ListParagraph">
    <w:name w:val="List Paragraph"/>
    <w:basedOn w:val="Normal"/>
    <w:uiPriority w:val="72"/>
    <w:rsid w:val="002B372C"/>
    <w:pPr>
      <w:ind w:left="720"/>
      <w:contextualSpacing/>
    </w:pPr>
  </w:style>
  <w:style w:type="table" w:styleId="TableGrid">
    <w:name w:val="Table Grid"/>
    <w:basedOn w:val="TableNormal"/>
    <w:uiPriority w:val="59"/>
    <w:rsid w:val="000D0D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B\Documents\Freelancing\fwdtemplate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51E4840-D9DE-4D36-A2F2-48A01126F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0</TotalTime>
  <Pages>11</Pages>
  <Words>2118</Words>
  <Characters>12074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</dc:creator>
  <cp:lastModifiedBy>ADM</cp:lastModifiedBy>
  <cp:revision>2</cp:revision>
  <dcterms:created xsi:type="dcterms:W3CDTF">2019-10-18T22:13:00Z</dcterms:created>
  <dcterms:modified xsi:type="dcterms:W3CDTF">2019-10-18T22:13:00Z</dcterms:modified>
</cp:coreProperties>
</file>